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8F8DD5" w14:textId="39CAE38C" w:rsidR="00D15B15" w:rsidRPr="00D63A04" w:rsidRDefault="00D15B15" w:rsidP="00F3189A">
      <w:pPr>
        <w:pStyle w:val="Titreenfranais"/>
      </w:pPr>
      <w:r w:rsidRPr="00D63A04">
        <w:t>[Titre</w:t>
      </w:r>
      <w:r w:rsidR="004D1EB2" w:rsidRPr="00D63A04">
        <w:t xml:space="preserve"> en français</w:t>
      </w:r>
      <w:r w:rsidRPr="00D63A04">
        <w:t>; style Titre]</w:t>
      </w:r>
    </w:p>
    <w:p w14:paraId="4C40E5CA" w14:textId="2D528FC0" w:rsidR="00D15B15" w:rsidRPr="00D63A04" w:rsidRDefault="00D15B15" w:rsidP="00F3189A">
      <w:pPr>
        <w:pStyle w:val="Sous-titreenfranais"/>
      </w:pPr>
      <w:r w:rsidRPr="00D63A04">
        <w:t>[</w:t>
      </w:r>
      <w:r w:rsidR="004D1EB2" w:rsidRPr="00D63A04">
        <w:t>Sous-t</w:t>
      </w:r>
      <w:r w:rsidRPr="00D63A04">
        <w:t>itre</w:t>
      </w:r>
      <w:r w:rsidR="004D1EB2" w:rsidRPr="00D63A04">
        <w:t xml:space="preserve"> en français</w:t>
      </w:r>
      <w:r w:rsidRPr="00D63A04">
        <w:t>; style Sous-titre]</w:t>
      </w:r>
    </w:p>
    <w:p w14:paraId="70BC662C" w14:textId="607C1C52" w:rsidR="00893A43" w:rsidRPr="00D63A04" w:rsidRDefault="00893A43" w:rsidP="00F3189A">
      <w:pPr>
        <w:pStyle w:val="Titreenanglais"/>
      </w:pPr>
      <w:r w:rsidRPr="00D63A04">
        <w:t>[Titre</w:t>
      </w:r>
      <w:r w:rsidR="004D1EB2" w:rsidRPr="00D63A04">
        <w:t xml:space="preserve"> en anglais</w:t>
      </w:r>
      <w:r w:rsidRPr="00D63A04">
        <w:t>; style Titre]</w:t>
      </w:r>
    </w:p>
    <w:p w14:paraId="06A8A67D" w14:textId="21DEF243" w:rsidR="00893A43" w:rsidRPr="00D63A04" w:rsidRDefault="00893A43" w:rsidP="00F3189A">
      <w:pPr>
        <w:pStyle w:val="Sous-titreenanglais"/>
      </w:pPr>
      <w:r w:rsidRPr="00D63A04">
        <w:t>[</w:t>
      </w:r>
      <w:r w:rsidR="004D1EB2" w:rsidRPr="00D63A04">
        <w:t>Sous-t</w:t>
      </w:r>
      <w:r w:rsidRPr="00D63A04">
        <w:t>itre</w:t>
      </w:r>
      <w:r w:rsidR="004D1EB2" w:rsidRPr="00D63A04">
        <w:t xml:space="preserve"> en anglais</w:t>
      </w:r>
      <w:r w:rsidRPr="00D63A04">
        <w:t>; style Sous-titre]</w:t>
      </w:r>
    </w:p>
    <w:p w14:paraId="0F07D0AC" w14:textId="74E2FC24" w:rsidR="00106FC9" w:rsidRPr="00D63A04" w:rsidRDefault="00106FC9" w:rsidP="00F3189A">
      <w:pPr>
        <w:pStyle w:val="Nomautriceauteur"/>
      </w:pPr>
      <w:r w:rsidRPr="00D63A04">
        <w:t xml:space="preserve">[Nom </w:t>
      </w:r>
      <w:r w:rsidR="004D1EB2" w:rsidRPr="00D63A04">
        <w:t xml:space="preserve">complet </w:t>
      </w:r>
      <w:r w:rsidRPr="00D63A04">
        <w:t>de l’aut</w:t>
      </w:r>
      <w:r w:rsidR="004D1EB2" w:rsidRPr="00D63A04">
        <w:t>rice ou l’auteur</w:t>
      </w:r>
      <w:r w:rsidRPr="00D63A04">
        <w:t xml:space="preserve">; style </w:t>
      </w:r>
      <w:proofErr w:type="spellStart"/>
      <w:r w:rsidRPr="00D63A04">
        <w:t>Auteur·trice</w:t>
      </w:r>
      <w:proofErr w:type="spellEnd"/>
      <w:r w:rsidRPr="00D63A04">
        <w:t>]</w:t>
      </w:r>
    </w:p>
    <w:p w14:paraId="14608770" w14:textId="5CF3262F" w:rsidR="0011503F" w:rsidRPr="00D63A04" w:rsidRDefault="0011503F" w:rsidP="0011503F">
      <w:pPr>
        <w:pStyle w:val="Affiliationdelauteurtrice"/>
      </w:pPr>
      <w:r w:rsidRPr="00D63A04">
        <w:t>[</w:t>
      </w:r>
      <w:proofErr w:type="gramStart"/>
      <w:r w:rsidRPr="00D63A04">
        <w:t>courriel</w:t>
      </w:r>
      <w:proofErr w:type="gramEnd"/>
      <w:r w:rsidRPr="00D63A04">
        <w:t>]</w:t>
      </w:r>
    </w:p>
    <w:p w14:paraId="39DCFFFF" w14:textId="7D3A1B0C" w:rsidR="00106FC9" w:rsidRPr="00D63A04" w:rsidRDefault="00106FC9" w:rsidP="004D1EB2">
      <w:pPr>
        <w:pStyle w:val="Affiliationdelauteurtrice"/>
      </w:pPr>
      <w:r w:rsidRPr="00D63A04">
        <w:t>[</w:t>
      </w:r>
      <w:r w:rsidR="00893A43" w:rsidRPr="00D63A04">
        <w:t xml:space="preserve">Statut et </w:t>
      </w:r>
      <w:r w:rsidR="004D1EB2" w:rsidRPr="00D63A04">
        <w:t>institution d’affiliation</w:t>
      </w:r>
      <w:r w:rsidRPr="00D63A04">
        <w:t>,</w:t>
      </w:r>
      <w:r w:rsidR="004D1EB2" w:rsidRPr="00D63A04">
        <w:t xml:space="preserve"> pays;</w:t>
      </w:r>
      <w:r w:rsidRPr="00D63A04">
        <w:t xml:space="preserve"> style : Affiliation de l’</w:t>
      </w:r>
      <w:proofErr w:type="spellStart"/>
      <w:r w:rsidRPr="00D63A04">
        <w:t>auteur·trice</w:t>
      </w:r>
      <w:proofErr w:type="spellEnd"/>
      <w:r w:rsidRPr="00D63A04">
        <w:t>]</w:t>
      </w:r>
    </w:p>
    <w:p w14:paraId="6E55A53D" w14:textId="75E52783" w:rsidR="00106FC9" w:rsidRPr="00D63A04" w:rsidRDefault="00106FC9" w:rsidP="004D1EB2">
      <w:pPr>
        <w:pStyle w:val="Auteurtrice"/>
      </w:pPr>
      <w:r w:rsidRPr="00D63A04">
        <w:t xml:space="preserve">[Nom </w:t>
      </w:r>
      <w:r w:rsidR="004D1EB2" w:rsidRPr="00D63A04">
        <w:t xml:space="preserve">complet </w:t>
      </w:r>
      <w:r w:rsidRPr="00D63A04">
        <w:t xml:space="preserve">de </w:t>
      </w:r>
      <w:r w:rsidR="004D1EB2" w:rsidRPr="00D63A04">
        <w:t xml:space="preserve">l’autrice ou </w:t>
      </w:r>
      <w:r w:rsidRPr="00D63A04">
        <w:t xml:space="preserve">l’auteur; style </w:t>
      </w:r>
      <w:proofErr w:type="spellStart"/>
      <w:r w:rsidRPr="00D63A04">
        <w:t>Auteur·trice</w:t>
      </w:r>
      <w:proofErr w:type="spellEnd"/>
      <w:r w:rsidRPr="00D63A04">
        <w:t>]</w:t>
      </w:r>
    </w:p>
    <w:p w14:paraId="41715C0E" w14:textId="3620340C" w:rsidR="0011503F" w:rsidRPr="00D63A04" w:rsidRDefault="0011503F" w:rsidP="0011503F">
      <w:pPr>
        <w:pStyle w:val="Affiliationdelauteurtrice"/>
      </w:pPr>
      <w:r w:rsidRPr="00D63A04">
        <w:t>[</w:t>
      </w:r>
      <w:proofErr w:type="gramStart"/>
      <w:r w:rsidRPr="00D63A04">
        <w:t>courriel</w:t>
      </w:r>
      <w:proofErr w:type="gramEnd"/>
      <w:r w:rsidRPr="00D63A04">
        <w:t>]</w:t>
      </w:r>
    </w:p>
    <w:p w14:paraId="66B0F990" w14:textId="349C7D08" w:rsidR="00106FC9" w:rsidRDefault="00106FC9" w:rsidP="004D1EB2">
      <w:pPr>
        <w:pStyle w:val="Affiliationdelauteurtrice"/>
      </w:pPr>
      <w:r w:rsidRPr="00D63A04">
        <w:t>[</w:t>
      </w:r>
      <w:r w:rsidR="004D1EB2" w:rsidRPr="00D63A04">
        <w:t>Statut et institution d’affiliation, pays</w:t>
      </w:r>
      <w:r w:rsidRPr="00D63A04">
        <w:t>; style : Affiliation de l’</w:t>
      </w:r>
      <w:proofErr w:type="spellStart"/>
      <w:r w:rsidRPr="00D63A04">
        <w:t>auteur·trice</w:t>
      </w:r>
      <w:proofErr w:type="spellEnd"/>
      <w:r w:rsidRPr="00D63A04">
        <w:t>]</w:t>
      </w:r>
    </w:p>
    <w:p w14:paraId="044F129F" w14:textId="6E99A87E" w:rsidR="008D615E" w:rsidRDefault="008D615E" w:rsidP="008D615E">
      <w:pPr>
        <w:pStyle w:val="DOI"/>
      </w:pPr>
      <w:r w:rsidRPr="008D615E">
        <w:t>http://dx.doi.org/</w:t>
      </w:r>
      <w:r>
        <w:t>...</w:t>
      </w:r>
    </w:p>
    <w:p w14:paraId="05664F2C" w14:textId="29142152" w:rsidR="008D615E" w:rsidRPr="00C06BED" w:rsidRDefault="00C06BED" w:rsidP="00C06BED">
      <w:pPr>
        <w:pStyle w:val="LicenceCC-BYSA"/>
      </w:pPr>
      <w:r w:rsidRPr="00C06BED">
        <w:drawing>
          <wp:anchor distT="0" distB="0" distL="114300" distR="114300" simplePos="0" relativeHeight="251659264" behindDoc="0" locked="0" layoutInCell="1" allowOverlap="1" wp14:anchorId="02FDA236" wp14:editId="607EC058">
            <wp:simplePos x="0" y="0"/>
            <wp:positionH relativeFrom="column">
              <wp:posOffset>5413375</wp:posOffset>
            </wp:positionH>
            <wp:positionV relativeFrom="paragraph">
              <wp:posOffset>141771</wp:posOffset>
            </wp:positionV>
            <wp:extent cx="438947" cy="151075"/>
            <wp:effectExtent l="0" t="0" r="0" b="1905"/>
            <wp:wrapNone/>
            <wp:docPr id="4" name="Graphiqu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raphique 3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8947" cy="1510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06BED">
        <w:t>Manuscrit sous licence Creative Commons Paternité - Partage des conditions initiales à l’identique</w:t>
      </w:r>
      <w:r w:rsidRPr="00C06BED">
        <w:t xml:space="preserve"> </w:t>
      </w:r>
      <w:r w:rsidRPr="00C06BED">
        <w:t>4.0 International (BY SA)</w:t>
      </w:r>
      <w:r w:rsidRPr="00C06BED">
        <w:t xml:space="preserve"> </w:t>
      </w:r>
    </w:p>
    <w:p w14:paraId="6AB83506" w14:textId="2E57FEB1" w:rsidR="00025FB7" w:rsidRPr="00D63A04" w:rsidRDefault="004D1EB2" w:rsidP="00F3189A">
      <w:pPr>
        <w:pStyle w:val="Rsum"/>
        <w:rPr>
          <w:rStyle w:val="AcronymeHTML"/>
        </w:rPr>
      </w:pPr>
      <w:r w:rsidRPr="00D63A04">
        <w:rPr>
          <w:rStyle w:val="AcronymeHTML"/>
        </w:rPr>
        <w:t>RÉSUMÉ</w:t>
      </w:r>
    </w:p>
    <w:p w14:paraId="37D70690" w14:textId="41BEA1DD" w:rsidR="00025FB7" w:rsidRPr="00D63A04" w:rsidRDefault="00025FB7" w:rsidP="00F3189A">
      <w:r w:rsidRPr="00D63A04">
        <w:t>[Insérez le résumé (</w:t>
      </w:r>
      <w:r w:rsidR="005C2D7B" w:rsidRPr="00D63A04">
        <w:t xml:space="preserve">maximum </w:t>
      </w:r>
      <w:r w:rsidR="004D1EB2" w:rsidRPr="00D63A04">
        <w:t>2</w:t>
      </w:r>
      <w:r w:rsidR="00893A43" w:rsidRPr="00D63A04">
        <w:t>50</w:t>
      </w:r>
      <w:r w:rsidRPr="00D63A04">
        <w:t xml:space="preserve"> mots)</w:t>
      </w:r>
      <w:r w:rsidR="00A507F0" w:rsidRPr="00D63A04">
        <w:t>; style : Résumé</w:t>
      </w:r>
      <w:r w:rsidRPr="00D63A04">
        <w:t>]</w:t>
      </w:r>
    </w:p>
    <w:p w14:paraId="4F23A4EB" w14:textId="24640781" w:rsidR="0029175D" w:rsidRPr="00D63A04" w:rsidRDefault="004D1EB2" w:rsidP="00F3189A">
      <w:pPr>
        <w:pStyle w:val="Rsum"/>
      </w:pPr>
      <w:r w:rsidRPr="00D63A04">
        <w:t>MOTS-CLÉS</w:t>
      </w:r>
    </w:p>
    <w:p w14:paraId="257AA6B6" w14:textId="77777777" w:rsidR="0029175D" w:rsidRPr="00D63A04" w:rsidRDefault="0029175D" w:rsidP="00F3189A">
      <w:r w:rsidRPr="00D63A04">
        <w:t>[Insérez les mots-clés, séparés par des virgules (maximum 10); style : Résumé]</w:t>
      </w:r>
    </w:p>
    <w:p w14:paraId="6D5A57B3" w14:textId="18711479" w:rsidR="002A5C5A" w:rsidRPr="00D63A04" w:rsidRDefault="004D1EB2" w:rsidP="004D1EB2">
      <w:pPr>
        <w:pStyle w:val="Titre1"/>
        <w:rPr>
          <w:i/>
          <w:iCs/>
        </w:rPr>
      </w:pPr>
      <w:r w:rsidRPr="00D63A04">
        <w:rPr>
          <w:i/>
          <w:iCs/>
        </w:rPr>
        <w:t>ABSTRACTS</w:t>
      </w:r>
    </w:p>
    <w:p w14:paraId="3DE36816" w14:textId="45B13A3B" w:rsidR="002A5C5A" w:rsidRPr="00D63A04" w:rsidRDefault="002A5C5A" w:rsidP="00F3189A">
      <w:r w:rsidRPr="00D63A04">
        <w:t xml:space="preserve">[Insérez la version anglaise du résumé (maximum </w:t>
      </w:r>
      <w:r w:rsidR="004D1EB2" w:rsidRPr="00D63A04">
        <w:t>2</w:t>
      </w:r>
      <w:r w:rsidR="00893A43" w:rsidRPr="00D63A04">
        <w:t>50</w:t>
      </w:r>
      <w:r w:rsidRPr="00D63A04">
        <w:t xml:space="preserve"> mots); style : Résumé</w:t>
      </w:r>
      <w:r w:rsidR="00106FC9" w:rsidRPr="00D63A04">
        <w:t>, avec italique</w:t>
      </w:r>
      <w:r w:rsidRPr="00D63A04">
        <w:t>]</w:t>
      </w:r>
    </w:p>
    <w:p w14:paraId="581CE9C9" w14:textId="276AFC0E" w:rsidR="002A5C5A" w:rsidRPr="00D63A04" w:rsidRDefault="004D1EB2" w:rsidP="004D1EB2">
      <w:pPr>
        <w:pStyle w:val="Titre1"/>
        <w:rPr>
          <w:i/>
          <w:iCs/>
        </w:rPr>
      </w:pPr>
      <w:r w:rsidRPr="00D63A04">
        <w:rPr>
          <w:i/>
          <w:iCs/>
        </w:rPr>
        <w:t>KEYWORDS</w:t>
      </w:r>
    </w:p>
    <w:p w14:paraId="38323404" w14:textId="62F3FE2B" w:rsidR="00B51080" w:rsidRPr="00D63A04" w:rsidRDefault="002A5C5A" w:rsidP="00F3189A">
      <w:r w:rsidRPr="00D63A04">
        <w:t>[Insérez les mots-clés anglais, séparés par des virgules (maximum 10); style : Résumé</w:t>
      </w:r>
      <w:r w:rsidR="00106FC9" w:rsidRPr="00D63A04">
        <w:t>, avec</w:t>
      </w:r>
      <w:r w:rsidR="004D1EB2" w:rsidRPr="00D63A04">
        <w:t xml:space="preserve"> </w:t>
      </w:r>
      <w:r w:rsidR="00106FC9" w:rsidRPr="00D63A04">
        <w:t>italique</w:t>
      </w:r>
      <w:r w:rsidRPr="00D63A04">
        <w:t>]</w:t>
      </w:r>
    </w:p>
    <w:p w14:paraId="66BDD778" w14:textId="77777777" w:rsidR="004D1EB2" w:rsidRPr="00D63A04" w:rsidRDefault="004D1EB2" w:rsidP="004D1EB2">
      <w:pPr>
        <w:rPr>
          <w:kern w:val="28"/>
        </w:rPr>
      </w:pPr>
      <w:r w:rsidRPr="00D63A04">
        <w:br w:type="page"/>
      </w:r>
    </w:p>
    <w:p w14:paraId="79025DCF" w14:textId="5D45101D" w:rsidR="00D15B15" w:rsidRPr="00D63A04" w:rsidRDefault="004D1EB2" w:rsidP="004D1EB2">
      <w:pPr>
        <w:pStyle w:val="Titre1"/>
      </w:pPr>
      <w:r w:rsidRPr="00D63A04">
        <w:lastRenderedPageBreak/>
        <w:t>INTRODUCTION</w:t>
      </w:r>
      <w:r w:rsidRPr="00D63A04">
        <w:tab/>
      </w:r>
    </w:p>
    <w:p w14:paraId="1D2EA9A7" w14:textId="77777777" w:rsidR="00D15B15" w:rsidRPr="00D63A04" w:rsidRDefault="00D15B15" w:rsidP="004D1EB2">
      <w:r w:rsidRPr="00D63A04">
        <w:t xml:space="preserve">[Insérez des paragraphes; style : </w:t>
      </w:r>
      <w:r w:rsidR="00B51080" w:rsidRPr="00D63A04">
        <w:t>Normal</w:t>
      </w:r>
      <w:r w:rsidRPr="00D63A04">
        <w:t>]</w:t>
      </w:r>
    </w:p>
    <w:p w14:paraId="222F3ACB" w14:textId="77777777" w:rsidR="008C7A3A" w:rsidRPr="00D63A04" w:rsidRDefault="008C7A3A" w:rsidP="004D1EB2">
      <w:pPr>
        <w:pStyle w:val="Citation"/>
      </w:pPr>
      <w:r w:rsidRPr="00D63A04">
        <w:t xml:space="preserve">[Insérez </w:t>
      </w:r>
      <w:proofErr w:type="gramStart"/>
      <w:r w:rsidRPr="00D63A04">
        <w:t>des citations longue</w:t>
      </w:r>
      <w:proofErr w:type="gramEnd"/>
      <w:r w:rsidRPr="00D63A04">
        <w:t>, i.e. ≥40 mots; style : Citation longue]</w:t>
      </w:r>
    </w:p>
    <w:p w14:paraId="08EF5065" w14:textId="77777777" w:rsidR="007A3CDD" w:rsidRPr="00D63A04" w:rsidRDefault="007A3CDD" w:rsidP="004D1EB2">
      <w:pPr>
        <w:pStyle w:val="Titredetableau"/>
        <w:rPr>
          <w:rFonts w:ascii="Aptos" w:hAnsi="Aptos"/>
          <w:i/>
          <w:iCs/>
        </w:rPr>
      </w:pPr>
      <w:r w:rsidRPr="00D63A04">
        <w:rPr>
          <w:rStyle w:val="TableauCar"/>
        </w:rPr>
        <w:t>Tableau </w:t>
      </w:r>
      <w:r w:rsidRPr="00D63A04">
        <w:rPr>
          <w:rStyle w:val="TableauCar"/>
        </w:rPr>
        <w:fldChar w:fldCharType="begin"/>
      </w:r>
      <w:r w:rsidRPr="00D63A04">
        <w:rPr>
          <w:rStyle w:val="TableauCar"/>
        </w:rPr>
        <w:instrText>SEQ Tableau \* ARABIC</w:instrText>
      </w:r>
      <w:r w:rsidRPr="00D63A04">
        <w:rPr>
          <w:rStyle w:val="TableauCar"/>
        </w:rPr>
        <w:fldChar w:fldCharType="separate"/>
      </w:r>
      <w:r w:rsidR="004D1EB2" w:rsidRPr="00D63A04">
        <w:rPr>
          <w:rStyle w:val="TableauCar"/>
        </w:rPr>
        <w:t>1</w:t>
      </w:r>
      <w:r w:rsidRPr="00D63A04">
        <w:rPr>
          <w:rStyle w:val="TableauCar"/>
        </w:rPr>
        <w:fldChar w:fldCharType="end"/>
      </w:r>
      <w:r w:rsidRPr="00D63A04">
        <w:rPr>
          <w:rFonts w:ascii="Aptos" w:hAnsi="Aptos"/>
          <w:i/>
          <w:iCs/>
        </w:rPr>
        <w:br/>
      </w:r>
      <w:r w:rsidRPr="00D63A04">
        <w:rPr>
          <w:rStyle w:val="TitredutableauCar"/>
        </w:rPr>
        <w:t>[Insérez le titre du tableau; style : Titre du tableau + Italique]</w:t>
      </w:r>
      <w:r w:rsidRPr="00D63A04">
        <w:rPr>
          <w:rFonts w:ascii="Aptos" w:hAnsi="Aptos"/>
          <w:i/>
          <w:iCs/>
        </w:rPr>
        <w:t xml:space="preserve"> </w:t>
      </w:r>
    </w:p>
    <w:tbl>
      <w:tblPr>
        <w:tblStyle w:val="APA7edition"/>
        <w:tblW w:w="5000" w:type="pct"/>
        <w:tblLook w:val="04A0" w:firstRow="1" w:lastRow="0" w:firstColumn="1" w:lastColumn="0" w:noHBand="0" w:noVBand="1"/>
      </w:tblPr>
      <w:tblGrid>
        <w:gridCol w:w="1680"/>
        <w:gridCol w:w="3052"/>
        <w:gridCol w:w="5348"/>
      </w:tblGrid>
      <w:tr w:rsidR="007A3CDD" w:rsidRPr="00D63A04" w14:paraId="096766BD" w14:textId="77777777" w:rsidTr="004D1EB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833" w:type="pct"/>
            <w:tcBorders>
              <w:top w:val="single" w:sz="4" w:space="0" w:color="auto"/>
            </w:tcBorders>
            <w:vAlign w:val="center"/>
            <w:hideMark/>
          </w:tcPr>
          <w:p w14:paraId="5FEBF394" w14:textId="77777777" w:rsidR="007A3CDD" w:rsidRPr="00D63A04" w:rsidRDefault="007A3CDD" w:rsidP="00C12C38">
            <w:pPr>
              <w:pStyle w:val="Textedutableau"/>
              <w:rPr>
                <w:b w:val="0"/>
                <w:bCs/>
              </w:rPr>
            </w:pPr>
            <w:r w:rsidRPr="00D63A04">
              <w:rPr>
                <w:b w:val="0"/>
                <w:bCs/>
              </w:rPr>
              <w:t>Colonne 1</w:t>
            </w:r>
          </w:p>
        </w:tc>
        <w:tc>
          <w:tcPr>
            <w:tcW w:w="1514" w:type="pct"/>
            <w:tcBorders>
              <w:top w:val="single" w:sz="4" w:space="0" w:color="auto"/>
            </w:tcBorders>
            <w:vAlign w:val="center"/>
            <w:hideMark/>
          </w:tcPr>
          <w:p w14:paraId="79EC5A24" w14:textId="77777777" w:rsidR="007A3CDD" w:rsidRPr="00D63A04" w:rsidRDefault="007A3CDD" w:rsidP="00C12C38">
            <w:pPr>
              <w:pStyle w:val="Textedutableau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/>
              </w:rPr>
            </w:pPr>
            <w:r w:rsidRPr="00D63A04">
              <w:rPr>
                <w:b w:val="0"/>
                <w:bCs/>
              </w:rPr>
              <w:t>Colonne 2</w:t>
            </w:r>
          </w:p>
        </w:tc>
        <w:tc>
          <w:tcPr>
            <w:tcW w:w="2653" w:type="pct"/>
            <w:tcBorders>
              <w:top w:val="single" w:sz="4" w:space="0" w:color="auto"/>
            </w:tcBorders>
            <w:vAlign w:val="center"/>
            <w:hideMark/>
          </w:tcPr>
          <w:p w14:paraId="7B4B0E10" w14:textId="77777777" w:rsidR="007A3CDD" w:rsidRPr="00D63A04" w:rsidRDefault="007A3CDD" w:rsidP="00C12C38">
            <w:pPr>
              <w:pStyle w:val="Textedutableau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/>
              </w:rPr>
            </w:pPr>
            <w:r w:rsidRPr="00D63A04">
              <w:rPr>
                <w:b w:val="0"/>
                <w:bCs/>
              </w:rPr>
              <w:t xml:space="preserve"> Colonne 3</w:t>
            </w:r>
          </w:p>
        </w:tc>
      </w:tr>
      <w:tr w:rsidR="007A3CDD" w:rsidRPr="00D63A04" w14:paraId="7C138D5E" w14:textId="77777777" w:rsidTr="007A3CD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3" w:type="pct"/>
            <w:vAlign w:val="top"/>
            <w:hideMark/>
          </w:tcPr>
          <w:p w14:paraId="5EDD1BED" w14:textId="77777777" w:rsidR="007A3CDD" w:rsidRPr="00D63A04" w:rsidRDefault="007A3CDD" w:rsidP="00C12C38">
            <w:pPr>
              <w:pStyle w:val="Textedutableau"/>
            </w:pPr>
            <w:r w:rsidRPr="00D63A04">
              <w:t>Ligne 1</w:t>
            </w:r>
          </w:p>
        </w:tc>
        <w:tc>
          <w:tcPr>
            <w:tcW w:w="1514" w:type="pct"/>
            <w:vAlign w:val="top"/>
          </w:tcPr>
          <w:p w14:paraId="638546EF" w14:textId="77777777" w:rsidR="007A3CDD" w:rsidRPr="00D63A04" w:rsidRDefault="007A3CDD" w:rsidP="00C12C38">
            <w:pPr>
              <w:pStyle w:val="Textedutableau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63A04">
              <w:t>Contenu</w:t>
            </w:r>
          </w:p>
        </w:tc>
        <w:tc>
          <w:tcPr>
            <w:tcW w:w="2653" w:type="pct"/>
            <w:vAlign w:val="top"/>
          </w:tcPr>
          <w:p w14:paraId="0AFF37FD" w14:textId="77777777" w:rsidR="007A3CDD" w:rsidRPr="00D63A04" w:rsidRDefault="007A3CDD" w:rsidP="00C12C38">
            <w:pPr>
              <w:pStyle w:val="Textedutableau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63A04">
              <w:t>Contenu</w:t>
            </w:r>
          </w:p>
        </w:tc>
      </w:tr>
      <w:tr w:rsidR="007A3CDD" w:rsidRPr="00D63A04" w14:paraId="746E4B2B" w14:textId="77777777" w:rsidTr="007A3CD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3" w:type="pct"/>
            <w:vAlign w:val="top"/>
            <w:hideMark/>
          </w:tcPr>
          <w:p w14:paraId="152352A7" w14:textId="77777777" w:rsidR="007A3CDD" w:rsidRPr="00D63A04" w:rsidRDefault="007A3CDD" w:rsidP="00C12C38">
            <w:pPr>
              <w:pStyle w:val="Textedutableau"/>
            </w:pPr>
            <w:r w:rsidRPr="00D63A04">
              <w:t>Ligne 2</w:t>
            </w:r>
          </w:p>
        </w:tc>
        <w:tc>
          <w:tcPr>
            <w:tcW w:w="1514" w:type="pct"/>
            <w:vAlign w:val="top"/>
          </w:tcPr>
          <w:p w14:paraId="07267BC1" w14:textId="77777777" w:rsidR="007A3CDD" w:rsidRPr="00D63A04" w:rsidRDefault="007A3CDD" w:rsidP="00C12C38">
            <w:pPr>
              <w:pStyle w:val="Textedutableau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63A04">
              <w:t>Contenu</w:t>
            </w:r>
          </w:p>
        </w:tc>
        <w:tc>
          <w:tcPr>
            <w:tcW w:w="2653" w:type="pct"/>
            <w:vAlign w:val="top"/>
          </w:tcPr>
          <w:p w14:paraId="6A665F98" w14:textId="77777777" w:rsidR="007A3CDD" w:rsidRPr="00D63A04" w:rsidRDefault="007A3CDD" w:rsidP="00C12C38">
            <w:pPr>
              <w:pStyle w:val="Textedutableau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63A04">
              <w:t>Contenu</w:t>
            </w:r>
          </w:p>
        </w:tc>
      </w:tr>
      <w:tr w:rsidR="007A3CDD" w:rsidRPr="00D63A04" w14:paraId="7418EE8F" w14:textId="77777777" w:rsidTr="007A3CD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3" w:type="pct"/>
            <w:vAlign w:val="top"/>
            <w:hideMark/>
          </w:tcPr>
          <w:p w14:paraId="4646A19D" w14:textId="77777777" w:rsidR="007A3CDD" w:rsidRPr="00D63A04" w:rsidRDefault="007A3CDD" w:rsidP="00C12C38">
            <w:pPr>
              <w:pStyle w:val="Textedutableau"/>
            </w:pPr>
            <w:r w:rsidRPr="00D63A04">
              <w:t>Ligne 3</w:t>
            </w:r>
          </w:p>
        </w:tc>
        <w:tc>
          <w:tcPr>
            <w:tcW w:w="1514" w:type="pct"/>
            <w:vAlign w:val="top"/>
          </w:tcPr>
          <w:p w14:paraId="1EB2DA94" w14:textId="77777777" w:rsidR="007A3CDD" w:rsidRPr="00D63A04" w:rsidRDefault="007A3CDD" w:rsidP="00C12C38">
            <w:pPr>
              <w:pStyle w:val="Textedutableau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63A04">
              <w:t>Contenu</w:t>
            </w:r>
          </w:p>
        </w:tc>
        <w:tc>
          <w:tcPr>
            <w:tcW w:w="2653" w:type="pct"/>
            <w:vAlign w:val="top"/>
          </w:tcPr>
          <w:p w14:paraId="4E7831BD" w14:textId="77777777" w:rsidR="007A3CDD" w:rsidRPr="00D63A04" w:rsidRDefault="007A3CDD" w:rsidP="00C12C38">
            <w:pPr>
              <w:pStyle w:val="Textedutableau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63A04">
              <w:t>Contenu</w:t>
            </w:r>
          </w:p>
        </w:tc>
      </w:tr>
    </w:tbl>
    <w:p w14:paraId="4A3B4D0A" w14:textId="77777777" w:rsidR="004D1EB2" w:rsidRPr="00D63A04" w:rsidRDefault="00104C11" w:rsidP="004D1EB2">
      <w:pPr>
        <w:pStyle w:val="Normalaprstableauoufigure"/>
      </w:pPr>
      <w:r w:rsidRPr="00D63A04">
        <w:t>Pour un paragraphe qui suit directement un tableau ou une figure : [Insérez un paragraphe; style : Normal après tableau ou figure]</w:t>
      </w:r>
    </w:p>
    <w:p w14:paraId="2FFB8E57" w14:textId="3238DB21" w:rsidR="007A3CDD" w:rsidRPr="00D63A04" w:rsidRDefault="00B51080" w:rsidP="004D1EB2">
      <w:pPr>
        <w:pStyle w:val="Normalaprstableauoufigure"/>
      </w:pPr>
      <w:r w:rsidRPr="00D63A04">
        <w:fldChar w:fldCharType="begin"/>
      </w:r>
      <w:r w:rsidRPr="00D63A04">
        <w:instrText xml:space="preserve"> INCLUDEPICTURE "https://upload.wikimedia.org/wikipedia/commons/thumb/4/4f/Average_reading_performance_in_PISA_and_average_spending_per_student%2C_OWID.svg/800px-Average_reading_performance_in_PISA_and_average_spending_per_student%2C_OWID.svg.png" \* MERGEFORMATINET </w:instrText>
      </w:r>
      <w:r w:rsidRPr="00D63A04">
        <w:fldChar w:fldCharType="separate"/>
      </w:r>
      <w:r w:rsidRPr="00D63A04">
        <w:fldChar w:fldCharType="end"/>
      </w:r>
    </w:p>
    <w:p w14:paraId="5888430F" w14:textId="7E818125" w:rsidR="00C12C38" w:rsidRPr="00D63A04" w:rsidRDefault="007A3CDD" w:rsidP="00C12C38">
      <w:pPr>
        <w:pStyle w:val="Figure"/>
      </w:pPr>
      <w:r w:rsidRPr="00D63A04">
        <w:t xml:space="preserve">Figure 1 </w:t>
      </w:r>
    </w:p>
    <w:p w14:paraId="60905D92" w14:textId="63E16262" w:rsidR="007A3CDD" w:rsidRPr="00D63A04" w:rsidRDefault="007A3CDD" w:rsidP="00C12C38">
      <w:pPr>
        <w:pStyle w:val="Titredefigure"/>
      </w:pPr>
      <w:r w:rsidRPr="00D63A04">
        <w:t>[Insérez le titre de la figure</w:t>
      </w:r>
      <w:r w:rsidR="004D1EB2" w:rsidRPr="00D63A04">
        <w:t xml:space="preserve"> sous celle-ci</w:t>
      </w:r>
      <w:r w:rsidRPr="00D63A04">
        <w:t>; style : Titre de figure]</w:t>
      </w:r>
      <w:r w:rsidR="00883712" w:rsidRPr="00D63A04">
        <w:t xml:space="preserve">, source du graphique </w:t>
      </w:r>
      <w:r w:rsidR="004D1EB2" w:rsidRPr="00D63A04">
        <w:t>(source du graphique, XXXX)</w:t>
      </w:r>
    </w:p>
    <w:p w14:paraId="1D628C33" w14:textId="77777777" w:rsidR="00B51080" w:rsidRPr="00D63A04" w:rsidRDefault="00B51080" w:rsidP="00C12C38">
      <w:pPr>
        <w:pStyle w:val="Normalaprstableauoufigure"/>
      </w:pPr>
      <w:r w:rsidRPr="00D63A04">
        <w:t xml:space="preserve">Pour les paragraphes qui suivent directement un tableau ou une figure : [Insérez </w:t>
      </w:r>
      <w:r w:rsidR="00104C11" w:rsidRPr="00D63A04">
        <w:t>un</w:t>
      </w:r>
      <w:r w:rsidRPr="00D63A04">
        <w:t xml:space="preserve"> paragraphe; style : Normal après tableau ou figure]</w:t>
      </w:r>
    </w:p>
    <w:p w14:paraId="68A9320E" w14:textId="0A2BAF4E" w:rsidR="007A3CDD" w:rsidRPr="00D63A04" w:rsidRDefault="004D1EB2" w:rsidP="004D1EB2">
      <w:pPr>
        <w:pStyle w:val="Titre1"/>
      </w:pPr>
      <w:r w:rsidRPr="00D63A04">
        <w:t>[INSCRIVEZ UN INTERTITRE DE NIVEAU 1; STYLE : TITRE 1]</w:t>
      </w:r>
    </w:p>
    <w:p w14:paraId="3DF21F66" w14:textId="77777777" w:rsidR="007A3CDD" w:rsidRPr="00D63A04" w:rsidRDefault="007A3CDD" w:rsidP="004D1EB2">
      <w:r w:rsidRPr="00D63A04">
        <w:t xml:space="preserve">[Insérez des paragraphes; style : </w:t>
      </w:r>
      <w:r w:rsidR="00B51080" w:rsidRPr="00D63A04">
        <w:t>Normal</w:t>
      </w:r>
      <w:r w:rsidRPr="00D63A04">
        <w:t>]</w:t>
      </w:r>
      <w:r w:rsidRPr="00D63A04">
        <w:rPr>
          <w:rStyle w:val="Appelnotedebasdep"/>
          <w:rFonts w:ascii="Aptos" w:hAnsi="Aptos"/>
        </w:rPr>
        <w:footnoteReference w:id="1"/>
      </w:r>
    </w:p>
    <w:p w14:paraId="0CAB5D81" w14:textId="77777777" w:rsidR="007A3CDD" w:rsidRPr="00D63A04" w:rsidRDefault="007A3CDD" w:rsidP="004D1EB2">
      <w:pPr>
        <w:pStyle w:val="Titre2"/>
      </w:pPr>
      <w:r w:rsidRPr="00D63A04">
        <w:t>[Inscrivez un intertitre de niveau 2; style : Titre 2]</w:t>
      </w:r>
    </w:p>
    <w:p w14:paraId="252EE25A" w14:textId="77777777" w:rsidR="007A3CDD" w:rsidRPr="00D63A04" w:rsidRDefault="007A3CDD" w:rsidP="004D1EB2">
      <w:r w:rsidRPr="00D63A04">
        <w:t xml:space="preserve">[Insérez des paragraphes; style : </w:t>
      </w:r>
      <w:r w:rsidR="00B51080" w:rsidRPr="00D63A04">
        <w:t>Normal</w:t>
      </w:r>
      <w:r w:rsidRPr="00D63A04">
        <w:t>]</w:t>
      </w:r>
    </w:p>
    <w:p w14:paraId="12AE4AEC" w14:textId="77777777" w:rsidR="007A3CDD" w:rsidRPr="00D63A04" w:rsidRDefault="007A3CDD" w:rsidP="004D1EB2">
      <w:pPr>
        <w:pStyle w:val="Titre3"/>
      </w:pPr>
      <w:r w:rsidRPr="00D63A04">
        <w:t>[Inscrivez un intertitre de niveau 3; style : Titre 3]</w:t>
      </w:r>
    </w:p>
    <w:p w14:paraId="437D0A5D" w14:textId="77777777" w:rsidR="007A3CDD" w:rsidRPr="00D63A04" w:rsidRDefault="007A3CDD" w:rsidP="004D1EB2">
      <w:r w:rsidRPr="00D63A04">
        <w:t xml:space="preserve">[Insérez des paragraphes; style : </w:t>
      </w:r>
      <w:r w:rsidR="00B51080" w:rsidRPr="00D63A04">
        <w:t>Normal</w:t>
      </w:r>
      <w:r w:rsidRPr="00D63A04">
        <w:t>]</w:t>
      </w:r>
    </w:p>
    <w:p w14:paraId="2F036854" w14:textId="7453CF44" w:rsidR="00D15B15" w:rsidRPr="00D63A04" w:rsidRDefault="004D1EB2" w:rsidP="004D1EB2">
      <w:pPr>
        <w:pStyle w:val="Titre1"/>
      </w:pPr>
      <w:r w:rsidRPr="00D63A04">
        <w:t>CONCLUSION</w:t>
      </w:r>
    </w:p>
    <w:p w14:paraId="3E8EBB6E" w14:textId="77777777" w:rsidR="00C12C38" w:rsidRPr="00D63A04" w:rsidRDefault="00D15B15" w:rsidP="00C12C38">
      <w:r w:rsidRPr="00D63A04">
        <w:t xml:space="preserve">[Insérez des paragraphes; style : </w:t>
      </w:r>
      <w:r w:rsidR="00B51080" w:rsidRPr="00D63A04">
        <w:t>Normal</w:t>
      </w:r>
      <w:r w:rsidRPr="00D63A04">
        <w:t>]</w:t>
      </w:r>
    </w:p>
    <w:p w14:paraId="52B97C55" w14:textId="77777777" w:rsidR="00C12C38" w:rsidRPr="00D63A04" w:rsidRDefault="00C12C38">
      <w:pPr>
        <w:spacing w:before="0" w:line="240" w:lineRule="auto"/>
        <w:jc w:val="left"/>
      </w:pPr>
      <w:r w:rsidRPr="00D63A04">
        <w:br w:type="page"/>
      </w:r>
    </w:p>
    <w:p w14:paraId="3E3EFA4F" w14:textId="04B945DA" w:rsidR="00025FB7" w:rsidRPr="00D63A04" w:rsidRDefault="004D1EB2" w:rsidP="00C12C38">
      <w:pPr>
        <w:pStyle w:val="Bibliographie"/>
      </w:pPr>
      <w:r w:rsidRPr="00D63A04">
        <w:lastRenderedPageBreak/>
        <w:t>RÉFÉRENCES</w:t>
      </w:r>
    </w:p>
    <w:p w14:paraId="11158CCE" w14:textId="4BF68660" w:rsidR="00893A43" w:rsidRPr="00D63A04" w:rsidRDefault="00A507F0" w:rsidP="00C12C38">
      <w:pPr>
        <w:pStyle w:val="Miseenformedesrfrences"/>
        <w:spacing w:after="120"/>
        <w:ind w:left="720" w:hanging="720"/>
      </w:pPr>
      <w:r w:rsidRPr="00D63A04">
        <w:t>[Insérez les références</w:t>
      </w:r>
      <w:r w:rsidR="00B51080" w:rsidRPr="00D63A04">
        <w:t xml:space="preserve"> selon les normes francisées de l’</w:t>
      </w:r>
      <w:hyperlink r:id="rId9" w:history="1">
        <w:r w:rsidR="00B51080" w:rsidRPr="00D63A04">
          <w:rPr>
            <w:rStyle w:val="Lienhypertexte"/>
          </w:rPr>
          <w:t>APA, 7</w:t>
        </w:r>
        <w:r w:rsidR="00B51080" w:rsidRPr="00D63A04">
          <w:rPr>
            <w:rStyle w:val="Lienhypertexte"/>
            <w:vertAlign w:val="superscript"/>
          </w:rPr>
          <w:t>e</w:t>
        </w:r>
        <w:r w:rsidR="00B51080" w:rsidRPr="00D63A04">
          <w:rPr>
            <w:rStyle w:val="Lienhypertexte"/>
          </w:rPr>
          <w:t xml:space="preserve"> édition</w:t>
        </w:r>
      </w:hyperlink>
      <w:r w:rsidRPr="00D63A04">
        <w:t xml:space="preserve">; style : </w:t>
      </w:r>
      <w:r w:rsidR="00B51080" w:rsidRPr="00D63A04">
        <w:t>Bibliographie/Bibliography</w:t>
      </w:r>
      <w:r w:rsidR="00025FB7" w:rsidRPr="00D63A04">
        <w:t>]</w:t>
      </w:r>
    </w:p>
    <w:p w14:paraId="4CBCBFEB" w14:textId="3EA6A79D" w:rsidR="00104C11" w:rsidRPr="00D63A04" w:rsidRDefault="00104C11" w:rsidP="004D1EB2">
      <w:pPr>
        <w:pStyle w:val="Listecontinue2"/>
      </w:pPr>
    </w:p>
    <w:sectPr w:rsidR="00104C11" w:rsidRPr="00D63A04" w:rsidSect="00104C11">
      <w:headerReference w:type="default" r:id="rId10"/>
      <w:footerReference w:type="default" r:id="rId11"/>
      <w:headerReference w:type="first" r:id="rId12"/>
      <w:footerReference w:type="first" r:id="rId13"/>
      <w:endnotePr>
        <w:numFmt w:val="decimal"/>
      </w:endnotePr>
      <w:pgSz w:w="12240" w:h="15840"/>
      <w:pgMar w:top="1440" w:right="1080" w:bottom="1440" w:left="1080" w:header="720" w:footer="720" w:gutter="0"/>
      <w:pgNumType w:start="1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57919A" w14:textId="77777777" w:rsidR="00CF7749" w:rsidRDefault="00CF7749" w:rsidP="004D1EB2">
      <w:proofErr w:type="spellStart"/>
      <w:r>
        <w:t>Footnotes</w:t>
      </w:r>
      <w:proofErr w:type="spellEnd"/>
    </w:p>
    <w:p w14:paraId="68796FC6" w14:textId="77777777" w:rsidR="00CF7749" w:rsidRDefault="00CF7749" w:rsidP="004D1EB2"/>
    <w:p w14:paraId="15C1ECED" w14:textId="77777777" w:rsidR="00CF7749" w:rsidRDefault="00CF7749" w:rsidP="004D1EB2"/>
  </w:endnote>
  <w:endnote w:type="continuationSeparator" w:id="0">
    <w:p w14:paraId="7C097522" w14:textId="77777777" w:rsidR="00CF7749" w:rsidRDefault="00CF7749" w:rsidP="004D1EB2">
      <w:r>
        <w:continuationSeparator/>
      </w:r>
    </w:p>
    <w:p w14:paraId="11DFA5FF" w14:textId="77777777" w:rsidR="00CF7749" w:rsidRDefault="00CF7749" w:rsidP="004D1EB2"/>
    <w:p w14:paraId="4BEFD8DD" w14:textId="77777777" w:rsidR="00CF7749" w:rsidRDefault="00CF7749" w:rsidP="004D1EB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auto"/>
    <w:pitch w:val="variable"/>
    <w:sig w:usb0="E00002FF" w:usb1="5000205A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altName w:val="Calibri"/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7855CD" w14:textId="7990879E" w:rsidR="00896BFD" w:rsidRPr="004D1EB2" w:rsidRDefault="004D1EB2" w:rsidP="00C06BED">
    <w:pPr>
      <w:pStyle w:val="En-tte"/>
    </w:pPr>
    <w:r w:rsidRPr="009C5A55">
      <w:t>[Inscrivez Nom1, P1. et Nom2, P2.; style : En-tête et pied de page]</w:t>
    </w:r>
    <w:r w:rsidR="00106FC9" w:rsidRPr="004D1EB2">
      <w:tab/>
    </w:r>
    <w:r w:rsidR="00106FC9" w:rsidRPr="004D1EB2">
      <w:fldChar w:fldCharType="begin"/>
    </w:r>
    <w:r w:rsidR="00106FC9" w:rsidRPr="004D1EB2">
      <w:instrText xml:space="preserve"> PAGE </w:instrText>
    </w:r>
    <w:r w:rsidR="00106FC9" w:rsidRPr="004D1EB2">
      <w:fldChar w:fldCharType="separate"/>
    </w:r>
    <w:r w:rsidR="00106FC9" w:rsidRPr="004D1EB2">
      <w:t>2</w:t>
    </w:r>
    <w:r w:rsidR="00106FC9" w:rsidRPr="004D1EB2"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3259C1" w14:textId="35D9D0BE" w:rsidR="004D1EB2" w:rsidRPr="00C06BED" w:rsidRDefault="004D1EB2" w:rsidP="00C06BED">
    <w:pPr>
      <w:pStyle w:val="En-tte"/>
    </w:pPr>
    <w:r w:rsidRPr="00C06BED">
      <w:t>[Inscrivez Nom1, P1. et Nom2, P2.; style : En-tête et pied de page]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99A80A" w14:textId="77777777" w:rsidR="00CF7749" w:rsidRDefault="00CF7749" w:rsidP="004D1EB2">
      <w:r>
        <w:separator/>
      </w:r>
    </w:p>
  </w:footnote>
  <w:footnote w:type="continuationSeparator" w:id="0">
    <w:p w14:paraId="00927D32" w14:textId="77777777" w:rsidR="00CF7749" w:rsidRDefault="00CF7749" w:rsidP="004D1EB2">
      <w:r>
        <w:continuationSeparator/>
      </w:r>
    </w:p>
    <w:p w14:paraId="0ED98A9C" w14:textId="77777777" w:rsidR="00CF7749" w:rsidRDefault="00CF7749" w:rsidP="004D1EB2"/>
    <w:p w14:paraId="4AA732ED" w14:textId="77777777" w:rsidR="00CF7749" w:rsidRDefault="00CF7749" w:rsidP="004D1EB2"/>
  </w:footnote>
  <w:footnote w:id="1">
    <w:p w14:paraId="5D4AE975" w14:textId="77777777" w:rsidR="007A3CDD" w:rsidRPr="004D1EB2" w:rsidRDefault="007A3CDD" w:rsidP="004D1EB2">
      <w:pPr>
        <w:pStyle w:val="Notedebasdepage"/>
      </w:pPr>
      <w:r w:rsidRPr="004D1EB2">
        <w:rPr>
          <w:rStyle w:val="Appelnotedebasdep"/>
          <w:rFonts w:ascii="Roboto" w:hAnsi="Roboto"/>
        </w:rPr>
        <w:footnoteRef/>
      </w:r>
      <w:r w:rsidRPr="004D1EB2">
        <w:t xml:space="preserve"> </w:t>
      </w:r>
      <w:r w:rsidRPr="004D1EB2">
        <w:tab/>
        <w:t>Exemple de note de bas de page [style : Note de bas de page]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207BDF" w14:textId="4413B8E5" w:rsidR="004D1EB2" w:rsidRPr="00C06BED" w:rsidRDefault="00C06BED" w:rsidP="00C06BED">
    <w:pPr>
      <w:pStyle w:val="En-tte"/>
      <w:rPr>
        <w:sz w:val="24"/>
        <w:szCs w:val="28"/>
      </w:rPr>
    </w:pPr>
    <w:r>
      <w:rPr>
        <w:sz w:val="18"/>
        <w:szCs w:val="21"/>
      </w:rPr>
      <w:drawing>
        <wp:anchor distT="0" distB="0" distL="114300" distR="114300" simplePos="0" relativeHeight="251665408" behindDoc="0" locked="0" layoutInCell="1" allowOverlap="1" wp14:anchorId="4B75E502" wp14:editId="22EB9DDC">
          <wp:simplePos x="0" y="0"/>
          <wp:positionH relativeFrom="column">
            <wp:posOffset>194945</wp:posOffset>
          </wp:positionH>
          <wp:positionV relativeFrom="paragraph">
            <wp:posOffset>-78271</wp:posOffset>
          </wp:positionV>
          <wp:extent cx="306125" cy="306125"/>
          <wp:effectExtent l="0" t="0" r="0" b="0"/>
          <wp:wrapNone/>
          <wp:docPr id="2120207871" name="Image 2120207871" descr="Une image contenant Graphique, Caractère coloré, graphisme, clipart&#10;&#10;Le contenu généré par l’IA peut êtr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20207871" name="Image 2120207871" descr="Une image contenant Graphique, Caractère coloré, graphisme, clipart&#10;&#10;Le contenu généré par l’IA peut être incorrect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06125" cy="3061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sz w:val="18"/>
        <w:szCs w:val="21"/>
      </w:rPr>
      <w:t xml:space="preserve">                      </w:t>
    </w:r>
    <w:r w:rsidRPr="004D1EB2">
      <w:t xml:space="preserve">Revue </w:t>
    </w:r>
    <w:r>
      <w:t>de</w:t>
    </w:r>
    <w:r w:rsidRPr="004D1EB2">
      <w:t xml:space="preserve"> la neurodiversité </w:t>
    </w:r>
    <w:r>
      <mc:AlternateContent>
        <mc:Choice Requires="wps">
          <w:drawing>
            <wp:anchor distT="0" distB="0" distL="114300" distR="114300" simplePos="0" relativeHeight="251666432" behindDoc="0" locked="0" layoutInCell="1" allowOverlap="1" wp14:anchorId="05A838F1" wp14:editId="219D1998">
              <wp:simplePos x="0" y="0"/>
              <wp:positionH relativeFrom="column">
                <wp:posOffset>87922</wp:posOffset>
              </wp:positionH>
              <wp:positionV relativeFrom="paragraph">
                <wp:posOffset>67359</wp:posOffset>
              </wp:positionV>
              <wp:extent cx="6465277" cy="0"/>
              <wp:effectExtent l="0" t="0" r="0" b="0"/>
              <wp:wrapNone/>
              <wp:docPr id="675999662" name="Connecteur droit 67599966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465277" cy="0"/>
                      </a:xfrm>
                      <a:prstGeom prst="line">
                        <a:avLst/>
                      </a:prstGeom>
                      <a:ln>
                        <a:noFill/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7D898361" id="Connecteur droit 675999662" o:spid="_x0000_s1026" style="position:absolute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.9pt,5.3pt" to="516pt,5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" stroked="f"/>
          </w:pict>
        </mc:Fallback>
      </mc:AlternateContent>
    </w:r>
    <w:r>
      <w:t xml:space="preserve">/ </w:t>
    </w:r>
    <w:r w:rsidRPr="007531B2">
      <w:rPr>
        <w:i/>
        <w:iCs/>
      </w:rPr>
      <w:t xml:space="preserve">Journal of </w:t>
    </w:r>
    <w:proofErr w:type="spellStart"/>
    <w:r w:rsidRPr="007531B2">
      <w:rPr>
        <w:i/>
        <w:iCs/>
      </w:rPr>
      <w:t>Neurodiversity</w:t>
    </w:r>
    <w:proofErr w:type="spellEnd"/>
    <w: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A644F6" w14:textId="2B8CCCFA" w:rsidR="00B51080" w:rsidRPr="004D1EB2" w:rsidRDefault="007531B2" w:rsidP="00C06BED">
    <w:pPr>
      <w:pStyle w:val="En-tte"/>
      <w:rPr>
        <w:sz w:val="24"/>
        <w:szCs w:val="28"/>
      </w:rPr>
    </w:pPr>
    <w:r>
      <w:rPr>
        <w:sz w:val="18"/>
        <w:szCs w:val="21"/>
      </w:rPr>
      <w:drawing>
        <wp:anchor distT="0" distB="0" distL="114300" distR="114300" simplePos="0" relativeHeight="251658240" behindDoc="0" locked="0" layoutInCell="1" allowOverlap="1" wp14:anchorId="4C40A186" wp14:editId="36D295A8">
          <wp:simplePos x="0" y="0"/>
          <wp:positionH relativeFrom="column">
            <wp:posOffset>194945</wp:posOffset>
          </wp:positionH>
          <wp:positionV relativeFrom="paragraph">
            <wp:posOffset>-78271</wp:posOffset>
          </wp:positionV>
          <wp:extent cx="306125" cy="306125"/>
          <wp:effectExtent l="0" t="0" r="0" b="0"/>
          <wp:wrapNone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06125" cy="3061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D1EB2">
      <w:rPr>
        <w:sz w:val="18"/>
        <w:szCs w:val="21"/>
      </w:rPr>
      <w:t xml:space="preserve">   </w:t>
    </w:r>
    <w:r>
      <w:rPr>
        <w:sz w:val="18"/>
        <w:szCs w:val="21"/>
      </w:rPr>
      <w:t xml:space="preserve">                  </w:t>
    </w:r>
    <w:r w:rsidR="008123AC">
      <w:rPr>
        <w:sz w:val="18"/>
        <w:szCs w:val="21"/>
      </w:rPr>
      <w:t xml:space="preserve"> </w:t>
    </w:r>
    <w:r w:rsidR="004D1EB2" w:rsidRPr="004D1EB2">
      <w:t xml:space="preserve">Revue </w:t>
    </w:r>
    <w:r>
      <w:t>de</w:t>
    </w:r>
    <w:r w:rsidR="004D1EB2" w:rsidRPr="004D1EB2">
      <w:t xml:space="preserve"> la neurodiversité </w:t>
    </w:r>
    <w:r w:rsidR="004D1EB2">
      <mc:AlternateContent>
        <mc:Choice Requires="wps">
          <w:drawing>
            <wp:anchor distT="0" distB="0" distL="114300" distR="114300" simplePos="0" relativeHeight="251663360" behindDoc="0" locked="0" layoutInCell="1" allowOverlap="1" wp14:anchorId="5C5FCDDD" wp14:editId="6D230F97">
              <wp:simplePos x="0" y="0"/>
              <wp:positionH relativeFrom="column">
                <wp:posOffset>87922</wp:posOffset>
              </wp:positionH>
              <wp:positionV relativeFrom="paragraph">
                <wp:posOffset>67359</wp:posOffset>
              </wp:positionV>
              <wp:extent cx="6465277" cy="0"/>
              <wp:effectExtent l="0" t="0" r="0" b="0"/>
              <wp:wrapNone/>
              <wp:docPr id="6" name="Connecteur droit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465277" cy="0"/>
                      </a:xfrm>
                      <a:prstGeom prst="line">
                        <a:avLst/>
                      </a:prstGeom>
                      <a:ln>
                        <a:noFill/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27D2FC06" id="Connecteur droit 6" o:spid="_x0000_s1026" style="position:absolute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.9pt,5.3pt" to="516pt,5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" stroked="f"/>
          </w:pict>
        </mc:Fallback>
      </mc:AlternateContent>
    </w:r>
    <w:r>
      <w:t xml:space="preserve">/ </w:t>
    </w:r>
    <w:r w:rsidRPr="007531B2">
      <w:rPr>
        <w:i/>
        <w:iCs/>
      </w:rPr>
      <w:t>Journal of Neurodiversity</w:t>
    </w:r>
    <w: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E1064258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CAA6DCE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4D32066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916401E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B47C9B2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cs="Symbol" w:hint="default"/>
      </w:rPr>
    </w:lvl>
  </w:abstractNum>
  <w:abstractNum w:abstractNumId="5" w15:restartNumberingAfterBreak="0">
    <w:nsid w:val="FFFFFF81"/>
    <w:multiLevelType w:val="singleLevel"/>
    <w:tmpl w:val="CFD83CE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cs="Symbol" w:hint="default"/>
      </w:rPr>
    </w:lvl>
  </w:abstractNum>
  <w:abstractNum w:abstractNumId="6" w15:restartNumberingAfterBreak="0">
    <w:nsid w:val="FFFFFF82"/>
    <w:multiLevelType w:val="singleLevel"/>
    <w:tmpl w:val="789ED05C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cs="Symbol" w:hint="default"/>
      </w:rPr>
    </w:lvl>
  </w:abstractNum>
  <w:abstractNum w:abstractNumId="7" w15:restartNumberingAfterBreak="0">
    <w:nsid w:val="FFFFFF83"/>
    <w:multiLevelType w:val="singleLevel"/>
    <w:tmpl w:val="49106A5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cs="Symbol" w:hint="default"/>
      </w:rPr>
    </w:lvl>
  </w:abstractNum>
  <w:abstractNum w:abstractNumId="8" w15:restartNumberingAfterBreak="0">
    <w:nsid w:val="FFFFFF88"/>
    <w:multiLevelType w:val="singleLevel"/>
    <w:tmpl w:val="D22C91B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5BC51E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num w:numId="1" w16cid:durableId="1421636372">
    <w:abstractNumId w:val="8"/>
  </w:num>
  <w:num w:numId="2" w16cid:durableId="1092897705">
    <w:abstractNumId w:val="3"/>
  </w:num>
  <w:num w:numId="3" w16cid:durableId="1330214611">
    <w:abstractNumId w:val="2"/>
  </w:num>
  <w:num w:numId="4" w16cid:durableId="1036807961">
    <w:abstractNumId w:val="1"/>
  </w:num>
  <w:num w:numId="5" w16cid:durableId="736709427">
    <w:abstractNumId w:val="0"/>
  </w:num>
  <w:num w:numId="6" w16cid:durableId="521359475">
    <w:abstractNumId w:val="9"/>
  </w:num>
  <w:num w:numId="7" w16cid:durableId="666518466">
    <w:abstractNumId w:val="7"/>
  </w:num>
  <w:num w:numId="8" w16cid:durableId="502357458">
    <w:abstractNumId w:val="6"/>
  </w:num>
  <w:num w:numId="9" w16cid:durableId="1763792706">
    <w:abstractNumId w:val="5"/>
  </w:num>
  <w:num w:numId="10" w16cid:durableId="126506813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embedSystemFonts/>
  <w:proofState w:spelling="clean" w:grammar="clean"/>
  <w:attachedTemplate r:id="rId1"/>
  <w:stylePaneFormatFilter w:val="1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pos w:val="sectEnd"/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NDcwNrU0Mbc0NjI0NTdU0lEKTi0uzszPAykwqgUATJ4FIiwAAAA="/>
  </w:docVars>
  <w:rsids>
    <w:rsidRoot w:val="004D1EB2"/>
    <w:rsid w:val="00025FB7"/>
    <w:rsid w:val="00032DC4"/>
    <w:rsid w:val="0004414E"/>
    <w:rsid w:val="000B0432"/>
    <w:rsid w:val="000B6B5D"/>
    <w:rsid w:val="00104C11"/>
    <w:rsid w:val="00106FC9"/>
    <w:rsid w:val="0011503F"/>
    <w:rsid w:val="001265F5"/>
    <w:rsid w:val="001F526E"/>
    <w:rsid w:val="001F67DE"/>
    <w:rsid w:val="0029175D"/>
    <w:rsid w:val="002A5C5A"/>
    <w:rsid w:val="00356A54"/>
    <w:rsid w:val="003656FC"/>
    <w:rsid w:val="004031BC"/>
    <w:rsid w:val="00457981"/>
    <w:rsid w:val="004D1EB2"/>
    <w:rsid w:val="004D2787"/>
    <w:rsid w:val="00570C2F"/>
    <w:rsid w:val="00584DCC"/>
    <w:rsid w:val="005B297B"/>
    <w:rsid w:val="005B4ECB"/>
    <w:rsid w:val="005C03F6"/>
    <w:rsid w:val="005C2D7B"/>
    <w:rsid w:val="00654B87"/>
    <w:rsid w:val="006B5E7A"/>
    <w:rsid w:val="006C2F75"/>
    <w:rsid w:val="006D01AB"/>
    <w:rsid w:val="007531B2"/>
    <w:rsid w:val="00787B89"/>
    <w:rsid w:val="007A3CDD"/>
    <w:rsid w:val="007B1125"/>
    <w:rsid w:val="008123AC"/>
    <w:rsid w:val="00855A8C"/>
    <w:rsid w:val="00882B52"/>
    <w:rsid w:val="00883712"/>
    <w:rsid w:val="00893A43"/>
    <w:rsid w:val="00893C8F"/>
    <w:rsid w:val="00896BFD"/>
    <w:rsid w:val="008C4F3D"/>
    <w:rsid w:val="008C7A3A"/>
    <w:rsid w:val="008D615E"/>
    <w:rsid w:val="00941735"/>
    <w:rsid w:val="00941CDE"/>
    <w:rsid w:val="00985537"/>
    <w:rsid w:val="009C3B49"/>
    <w:rsid w:val="009C5A55"/>
    <w:rsid w:val="00A507F0"/>
    <w:rsid w:val="00A73B4A"/>
    <w:rsid w:val="00A97B75"/>
    <w:rsid w:val="00B3020D"/>
    <w:rsid w:val="00B51080"/>
    <w:rsid w:val="00B604C9"/>
    <w:rsid w:val="00C06BED"/>
    <w:rsid w:val="00C12C38"/>
    <w:rsid w:val="00C76788"/>
    <w:rsid w:val="00CD273D"/>
    <w:rsid w:val="00CF7749"/>
    <w:rsid w:val="00D15B15"/>
    <w:rsid w:val="00D63A04"/>
    <w:rsid w:val="00DC5F4D"/>
    <w:rsid w:val="00DF2613"/>
    <w:rsid w:val="00E046B1"/>
    <w:rsid w:val="00E1683B"/>
    <w:rsid w:val="00E542AA"/>
    <w:rsid w:val="00EA0BDB"/>
    <w:rsid w:val="00ED516E"/>
    <w:rsid w:val="00F3189A"/>
    <w:rsid w:val="00F56B69"/>
    <w:rsid w:val="00F65B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297B1B87"/>
  <w15:docId w15:val="{BFDC83B9-4286-4207-B69C-565B27E96D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" w:eastAsia="Times New Roman" w:hAnsi="Times" w:cs="Times New Roman"/>
        <w:lang w:val="fr-CA" w:eastAsia="fr-CA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 w:qFormat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D63A04"/>
    <w:pPr>
      <w:spacing w:before="120" w:line="276" w:lineRule="auto"/>
      <w:jc w:val="both"/>
    </w:pPr>
    <w:rPr>
      <w:rFonts w:ascii="Aptos" w:hAnsi="Aptos"/>
      <w:sz w:val="24"/>
      <w:szCs w:val="24"/>
    </w:rPr>
  </w:style>
  <w:style w:type="paragraph" w:styleId="Titre1">
    <w:name w:val="heading 1"/>
    <w:basedOn w:val="Normal"/>
    <w:next w:val="Normal"/>
    <w:autoRedefine/>
    <w:qFormat/>
    <w:rsid w:val="004D1EB2"/>
    <w:pPr>
      <w:keepNext/>
      <w:keepLines/>
      <w:spacing w:before="240"/>
      <w:outlineLvl w:val="0"/>
    </w:pPr>
    <w:rPr>
      <w:b/>
      <w:bCs/>
      <w:kern w:val="28"/>
    </w:rPr>
  </w:style>
  <w:style w:type="paragraph" w:styleId="Titre2">
    <w:name w:val="heading 2"/>
    <w:basedOn w:val="Normal"/>
    <w:next w:val="Textecourant"/>
    <w:autoRedefine/>
    <w:qFormat/>
    <w:rsid w:val="004D1EB2"/>
    <w:pPr>
      <w:keepNext/>
      <w:keepLines/>
      <w:outlineLvl w:val="1"/>
    </w:pPr>
    <w:rPr>
      <w:b/>
      <w:bCs/>
    </w:rPr>
  </w:style>
  <w:style w:type="paragraph" w:styleId="Titre3">
    <w:name w:val="heading 3"/>
    <w:basedOn w:val="Titre2"/>
    <w:next w:val="Textecourant"/>
    <w:autoRedefine/>
    <w:qFormat/>
    <w:rsid w:val="004D1EB2"/>
    <w:pPr>
      <w:outlineLvl w:val="2"/>
    </w:pPr>
    <w:rPr>
      <w:b w:val="0"/>
      <w:bCs w:val="0"/>
      <w:i/>
      <w:iCs/>
    </w:rPr>
  </w:style>
  <w:style w:type="paragraph" w:styleId="Titre4">
    <w:name w:val="heading 4"/>
    <w:basedOn w:val="Normal"/>
    <w:next w:val="Normal"/>
    <w:link w:val="Titre4Car"/>
    <w:semiHidden/>
    <w:unhideWhenUsed/>
    <w:qFormat/>
    <w:rsid w:val="004D1EB2"/>
    <w:pPr>
      <w:keepNext/>
      <w:keepLines/>
      <w:spacing w:before="40"/>
      <w:outlineLvl w:val="3"/>
    </w:pPr>
    <w:rPr>
      <w:rFonts w:eastAsiaTheme="majorEastAsia" w:cstheme="majorBidi"/>
      <w:i/>
      <w:iCs/>
      <w:color w:val="000000" w:themeColor="text1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aliases w:val="En-tête et pied de page"/>
    <w:basedOn w:val="Normal"/>
    <w:link w:val="En-tteCar"/>
    <w:autoRedefine/>
    <w:qFormat/>
    <w:rsid w:val="00C06BED"/>
    <w:pPr>
      <w:pBdr>
        <w:bottom w:val="single" w:sz="4" w:space="1" w:color="auto"/>
      </w:pBdr>
      <w:tabs>
        <w:tab w:val="right" w:pos="10065"/>
      </w:tabs>
      <w:spacing w:before="0" w:line="240" w:lineRule="auto"/>
    </w:pPr>
    <w:rPr>
      <w:noProof/>
      <w:sz w:val="20"/>
    </w:rPr>
  </w:style>
  <w:style w:type="paragraph" w:customStyle="1" w:styleId="Textecourant">
    <w:name w:val="Texte courant"/>
    <w:basedOn w:val="Normal"/>
    <w:pPr>
      <w:ind w:firstLine="720"/>
    </w:pPr>
  </w:style>
  <w:style w:type="paragraph" w:styleId="Notedebasdepage">
    <w:name w:val="footnote text"/>
    <w:basedOn w:val="Normal"/>
    <w:link w:val="NotedebasdepageCar"/>
    <w:unhideWhenUsed/>
    <w:rsid w:val="004D1EB2"/>
    <w:pPr>
      <w:tabs>
        <w:tab w:val="left" w:pos="425"/>
      </w:tabs>
      <w:spacing w:before="0" w:after="40" w:line="240" w:lineRule="auto"/>
      <w:ind w:left="426" w:hanging="426"/>
    </w:pPr>
    <w:rPr>
      <w:sz w:val="20"/>
      <w:szCs w:val="20"/>
    </w:rPr>
  </w:style>
  <w:style w:type="character" w:styleId="Numrodepage">
    <w:name w:val="page number"/>
    <w:basedOn w:val="Policepardfaut"/>
    <w:rsid w:val="004D1EB2"/>
    <w:rPr>
      <w:rFonts w:ascii="Roboto" w:hAnsi="Roboto"/>
    </w:rPr>
  </w:style>
  <w:style w:type="paragraph" w:styleId="Notedefin">
    <w:name w:val="endnote text"/>
    <w:basedOn w:val="Textecourant"/>
    <w:semiHidden/>
  </w:style>
  <w:style w:type="paragraph" w:styleId="Sous-titre">
    <w:name w:val="Subtitle"/>
    <w:basedOn w:val="Titre"/>
    <w:next w:val="Auteurtrice"/>
    <w:link w:val="Sous-titreCar"/>
    <w:autoRedefine/>
    <w:qFormat/>
    <w:rsid w:val="00B51080"/>
    <w:pPr>
      <w:spacing w:before="0" w:after="500"/>
    </w:pPr>
    <w:rPr>
      <w:i/>
      <w:iCs/>
      <w:sz w:val="24"/>
      <w:szCs w:val="24"/>
    </w:rPr>
  </w:style>
  <w:style w:type="paragraph" w:styleId="Titre">
    <w:name w:val="Title"/>
    <w:basedOn w:val="Normal"/>
    <w:next w:val="Auteurtrice"/>
    <w:link w:val="TitreCar"/>
    <w:autoRedefine/>
    <w:qFormat/>
    <w:rsid w:val="00B51080"/>
    <w:pPr>
      <w:keepNext/>
      <w:spacing w:before="1500"/>
      <w:jc w:val="center"/>
      <w:outlineLvl w:val="0"/>
    </w:pPr>
    <w:rPr>
      <w:b/>
      <w:bCs/>
      <w:sz w:val="32"/>
      <w:szCs w:val="32"/>
    </w:rPr>
  </w:style>
  <w:style w:type="paragraph" w:customStyle="1" w:styleId="Auteurtrice">
    <w:name w:val="Auteur·trice"/>
    <w:basedOn w:val="Normal"/>
    <w:next w:val="Affiliationdelauteurtrice"/>
    <w:link w:val="AuteurtriceCar"/>
    <w:rsid w:val="00D15B15"/>
    <w:pPr>
      <w:jc w:val="center"/>
    </w:pPr>
    <w:rPr>
      <w:b/>
      <w:bCs/>
    </w:rPr>
  </w:style>
  <w:style w:type="paragraph" w:customStyle="1" w:styleId="Rsum">
    <w:name w:val="Résumé"/>
    <w:aliases w:val="mots-clés en francais et en anglais"/>
    <w:basedOn w:val="Titre1"/>
    <w:next w:val="Titre1"/>
    <w:autoRedefine/>
    <w:qFormat/>
    <w:rsid w:val="00D63A04"/>
  </w:style>
  <w:style w:type="paragraph" w:customStyle="1" w:styleId="Indentation">
    <w:name w:val="Indentation"/>
    <w:basedOn w:val="Titre1"/>
    <w:next w:val="Textecourant"/>
    <w:pPr>
      <w:keepNext w:val="0"/>
      <w:ind w:left="720"/>
    </w:pPr>
  </w:style>
  <w:style w:type="paragraph" w:customStyle="1" w:styleId="Numrodetableau">
    <w:name w:val="Numéro de tableau"/>
    <w:basedOn w:val="Rsum"/>
    <w:next w:val="Titredetableau"/>
    <w:rsid w:val="004031BC"/>
    <w:rPr>
      <w:b w:val="0"/>
    </w:rPr>
  </w:style>
  <w:style w:type="paragraph" w:customStyle="1" w:styleId="Titredetableau">
    <w:name w:val="Titre de tableau"/>
    <w:next w:val="Normal"/>
    <w:link w:val="TitredetableauCar"/>
    <w:rsid w:val="004D1EB2"/>
    <w:pPr>
      <w:spacing w:before="240" w:after="60"/>
      <w:jc w:val="both"/>
    </w:pPr>
    <w:rPr>
      <w:rFonts w:ascii="Roboto" w:hAnsi="Roboto"/>
      <w:bCs/>
      <w:sz w:val="24"/>
      <w:szCs w:val="24"/>
    </w:rPr>
  </w:style>
  <w:style w:type="paragraph" w:customStyle="1" w:styleId="Lgendedefigure">
    <w:name w:val="Légende de figure"/>
    <w:basedOn w:val="Titredetableau"/>
  </w:style>
  <w:style w:type="character" w:styleId="Appeldenotedefin">
    <w:name w:val="endnote reference"/>
    <w:basedOn w:val="Policepardfaut"/>
    <w:semiHidden/>
    <w:rPr>
      <w:rFonts w:ascii="Garamond" w:hAnsi="Garamond"/>
      <w:vertAlign w:val="superscript"/>
    </w:rPr>
  </w:style>
  <w:style w:type="character" w:customStyle="1" w:styleId="En-tteCar">
    <w:name w:val="En-tête Car"/>
    <w:aliases w:val="En-tête et pied de page Car"/>
    <w:basedOn w:val="Policepardfaut"/>
    <w:link w:val="En-tte"/>
    <w:rsid w:val="00C06BED"/>
    <w:rPr>
      <w:rFonts w:ascii="Aptos" w:hAnsi="Aptos"/>
      <w:noProof/>
      <w:szCs w:val="24"/>
    </w:rPr>
  </w:style>
  <w:style w:type="paragraph" w:customStyle="1" w:styleId="positionFig">
    <w:name w:val="position_Fig"/>
    <w:basedOn w:val="Normal"/>
    <w:pPr>
      <w:ind w:left="-720"/>
    </w:pPr>
  </w:style>
  <w:style w:type="paragraph" w:customStyle="1" w:styleId="Figure">
    <w:name w:val="Figure"/>
    <w:basedOn w:val="Titredefigure"/>
    <w:autoRedefine/>
    <w:qFormat/>
    <w:rsid w:val="00D63A04"/>
    <w:rPr>
      <w:b/>
      <w:bCs w:val="0"/>
      <w:i w:val="0"/>
      <w:iCs w:val="0"/>
    </w:rPr>
  </w:style>
  <w:style w:type="paragraph" w:customStyle="1" w:styleId="numration">
    <w:name w:val="Énumération"/>
    <w:basedOn w:val="Textecourant"/>
    <w:pPr>
      <w:ind w:left="1440" w:hanging="720"/>
    </w:pPr>
  </w:style>
  <w:style w:type="paragraph" w:customStyle="1" w:styleId="numration2">
    <w:name w:val="Énumération2"/>
    <w:basedOn w:val="numration"/>
    <w:pPr>
      <w:ind w:firstLine="0"/>
    </w:pPr>
  </w:style>
  <w:style w:type="paragraph" w:styleId="Date">
    <w:name w:val="Date"/>
    <w:basedOn w:val="Normal"/>
    <w:next w:val="Normal"/>
    <w:rsid w:val="00DF2613"/>
    <w:pPr>
      <w:spacing w:before="180"/>
      <w:jc w:val="center"/>
    </w:pPr>
  </w:style>
  <w:style w:type="paragraph" w:customStyle="1" w:styleId="Affiliationdelauteurtrice">
    <w:name w:val="Affiliation de l'auteur·trice"/>
    <w:basedOn w:val="Auteurtrice"/>
    <w:rsid w:val="00B51080"/>
    <w:pPr>
      <w:spacing w:before="0"/>
    </w:pPr>
    <w:rPr>
      <w:b w:val="0"/>
      <w:bCs w:val="0"/>
    </w:rPr>
  </w:style>
  <w:style w:type="character" w:customStyle="1" w:styleId="NotedebasdepageCar">
    <w:name w:val="Note de bas de page Car"/>
    <w:basedOn w:val="Policepardfaut"/>
    <w:link w:val="Notedebasdepage"/>
    <w:rsid w:val="004D1EB2"/>
    <w:rPr>
      <w:rFonts w:ascii="Roboto" w:hAnsi="Roboto"/>
    </w:rPr>
  </w:style>
  <w:style w:type="character" w:styleId="Appelnotedebasdep">
    <w:name w:val="footnote reference"/>
    <w:basedOn w:val="Policepardfaut"/>
    <w:semiHidden/>
    <w:unhideWhenUsed/>
    <w:rsid w:val="00106FC9"/>
    <w:rPr>
      <w:rFonts w:ascii="Garamond" w:hAnsi="Garamond"/>
      <w:vertAlign w:val="superscript"/>
    </w:rPr>
  </w:style>
  <w:style w:type="paragraph" w:customStyle="1" w:styleId="Contenudetableau">
    <w:name w:val="Contenu de tableau"/>
    <w:basedOn w:val="Normal"/>
    <w:link w:val="ContenudetableauCar"/>
    <w:autoRedefine/>
    <w:qFormat/>
    <w:rsid w:val="00D63A04"/>
    <w:pPr>
      <w:keepNext/>
      <w:tabs>
        <w:tab w:val="left" w:pos="139"/>
      </w:tabs>
      <w:snapToGrid w:val="0"/>
      <w:spacing w:before="60" w:after="60" w:line="240" w:lineRule="auto"/>
      <w:jc w:val="center"/>
    </w:pPr>
    <w:rPr>
      <w:rFonts w:eastAsiaTheme="minorEastAsia" w:cstheme="minorBidi"/>
      <w:sz w:val="19"/>
      <w:szCs w:val="19"/>
      <w:lang w:val="fr-FR" w:eastAsia="fr-FR"/>
    </w:rPr>
  </w:style>
  <w:style w:type="table" w:customStyle="1" w:styleId="APA7edition">
    <w:name w:val="APA 7e édition"/>
    <w:basedOn w:val="TableauNormal"/>
    <w:uiPriority w:val="99"/>
    <w:rsid w:val="004D1EB2"/>
    <w:pPr>
      <w:snapToGrid w:val="0"/>
      <w:jc w:val="center"/>
    </w:pPr>
    <w:rPr>
      <w:rFonts w:ascii="Roboto" w:eastAsiaTheme="minorEastAsia" w:hAnsi="Roboto" w:cstheme="minorBidi"/>
      <w:sz w:val="24"/>
      <w:szCs w:val="24"/>
      <w:lang w:val="fr-FR" w:eastAsia="fr-FR"/>
    </w:rPr>
    <w:tblPr>
      <w:tblBorders>
        <w:bottom w:val="single" w:sz="4" w:space="0" w:color="auto"/>
      </w:tblBorders>
    </w:tblPr>
    <w:tcPr>
      <w:vAlign w:val="bottom"/>
    </w:tcPr>
    <w:tblStylePr w:type="firstRow">
      <w:pPr>
        <w:wordWrap/>
        <w:adjustRightInd w:val="0"/>
        <w:snapToGrid/>
        <w:spacing w:beforeLines="0" w:before="0" w:beforeAutospacing="0" w:afterLines="0" w:after="0" w:afterAutospacing="0" w:line="240" w:lineRule="auto"/>
        <w:ind w:leftChars="0" w:left="0" w:rightChars="0" w:right="0"/>
        <w:contextualSpacing w:val="0"/>
        <w:jc w:val="center"/>
      </w:pPr>
      <w:rPr>
        <w:rFonts w:ascii="Times New Roman" w:hAnsi="Times New Roman"/>
        <w:b/>
        <w:sz w:val="22"/>
      </w:rPr>
      <w:tblPr/>
      <w:tcPr>
        <w:tcBorders>
          <w:top w:val="single" w:sz="18" w:space="0" w:color="auto"/>
          <w:bottom w:val="single" w:sz="4" w:space="0" w:color="auto"/>
        </w:tcBorders>
        <w:vAlign w:val="top"/>
      </w:tcPr>
    </w:tblStylePr>
    <w:tblStylePr w:type="firstCol">
      <w:pPr>
        <w:wordWrap/>
        <w:snapToGrid/>
        <w:spacing w:beforeLines="0" w:before="0" w:beforeAutospacing="0" w:afterLines="0" w:after="0" w:afterAutospacing="0" w:line="240" w:lineRule="auto"/>
        <w:contextualSpacing w:val="0"/>
        <w:jc w:val="left"/>
      </w:pPr>
      <w:tblPr/>
      <w:tcPr>
        <w:tcBorders>
          <w:bottom w:val="single" w:sz="4" w:space="0" w:color="auto"/>
        </w:tcBorders>
      </w:tcPr>
    </w:tblStylePr>
    <w:tblStylePr w:type="nwCell">
      <w:pPr>
        <w:jc w:val="left"/>
      </w:pPr>
      <w:tblPr/>
      <w:tcPr>
        <w:vAlign w:val="bottom"/>
      </w:tcPr>
    </w:tblStylePr>
  </w:style>
  <w:style w:type="character" w:customStyle="1" w:styleId="Sous-titreCar">
    <w:name w:val="Sous-titre Car"/>
    <w:basedOn w:val="Policepardfaut"/>
    <w:link w:val="Sous-titre"/>
    <w:rsid w:val="00B51080"/>
    <w:rPr>
      <w:rFonts w:ascii="Garamond" w:hAnsi="Garamond"/>
      <w:b/>
      <w:bCs/>
      <w:i/>
      <w:iCs/>
      <w:sz w:val="24"/>
      <w:szCs w:val="24"/>
    </w:rPr>
  </w:style>
  <w:style w:type="paragraph" w:styleId="Bibliographie">
    <w:name w:val="Bibliography"/>
    <w:aliases w:val="Références"/>
    <w:basedOn w:val="Normal"/>
    <w:next w:val="Normal"/>
    <w:autoRedefine/>
    <w:uiPriority w:val="37"/>
    <w:unhideWhenUsed/>
    <w:qFormat/>
    <w:rsid w:val="00C12C38"/>
    <w:rPr>
      <w:b/>
      <w:bCs/>
    </w:rPr>
  </w:style>
  <w:style w:type="table" w:styleId="Grilledutableau">
    <w:name w:val="Table Grid"/>
    <w:basedOn w:val="TableauNormal"/>
    <w:rsid w:val="004D1EB2"/>
    <w:rPr>
      <w:rFonts w:ascii="Roboto" w:hAnsi="Roboto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itredefigure">
    <w:name w:val="Titre de figure"/>
    <w:next w:val="Normalaprstableauoufigure"/>
    <w:autoRedefine/>
    <w:qFormat/>
    <w:rsid w:val="00D63A04"/>
    <w:pPr>
      <w:spacing w:after="240"/>
      <w:jc w:val="both"/>
    </w:pPr>
    <w:rPr>
      <w:rFonts w:ascii="Aptos" w:hAnsi="Aptos"/>
      <w:bCs/>
      <w:i/>
      <w:iCs/>
      <w:sz w:val="24"/>
      <w:szCs w:val="24"/>
    </w:rPr>
  </w:style>
  <w:style w:type="paragraph" w:customStyle="1" w:styleId="Normalaprstableauoufigure">
    <w:name w:val="Normal après tableau ou figure"/>
    <w:basedOn w:val="Normal"/>
    <w:next w:val="Normal"/>
    <w:autoRedefine/>
    <w:qFormat/>
    <w:rsid w:val="00D63A04"/>
    <w:pPr>
      <w:spacing w:before="240"/>
    </w:pPr>
  </w:style>
  <w:style w:type="paragraph" w:styleId="Pieddepage">
    <w:name w:val="footer"/>
    <w:basedOn w:val="Normal"/>
    <w:link w:val="PieddepageCar"/>
    <w:autoRedefine/>
    <w:unhideWhenUsed/>
    <w:qFormat/>
    <w:rsid w:val="00B51080"/>
    <w:pPr>
      <w:tabs>
        <w:tab w:val="center" w:pos="4320"/>
        <w:tab w:val="right" w:pos="8640"/>
      </w:tabs>
      <w:spacing w:before="0" w:line="240" w:lineRule="auto"/>
    </w:pPr>
  </w:style>
  <w:style w:type="character" w:customStyle="1" w:styleId="PieddepageCar">
    <w:name w:val="Pied de page Car"/>
    <w:basedOn w:val="Policepardfaut"/>
    <w:link w:val="Pieddepage"/>
    <w:rsid w:val="00B51080"/>
    <w:rPr>
      <w:rFonts w:ascii="Garamond" w:hAnsi="Garamond"/>
      <w:sz w:val="22"/>
      <w:szCs w:val="22"/>
    </w:rPr>
  </w:style>
  <w:style w:type="table" w:styleId="Grilledetableauclaire">
    <w:name w:val="Grid Table Light"/>
    <w:basedOn w:val="TableauNormal"/>
    <w:uiPriority w:val="40"/>
    <w:rsid w:val="004D1EB2"/>
    <w:rPr>
      <w:rFonts w:ascii="Roboto" w:hAnsi="Roboto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itreEN">
    <w:name w:val="Titre EN"/>
    <w:basedOn w:val="Titre"/>
    <w:link w:val="TitreENCar"/>
    <w:rsid w:val="004D1EB2"/>
    <w:pPr>
      <w:spacing w:before="300"/>
      <w:jc w:val="both"/>
    </w:pPr>
    <w:rPr>
      <w:i/>
      <w:iCs/>
      <w:sz w:val="24"/>
      <w:szCs w:val="24"/>
    </w:rPr>
  </w:style>
  <w:style w:type="paragraph" w:customStyle="1" w:styleId="Sous-titreEN">
    <w:name w:val="Sous-titre EN"/>
    <w:basedOn w:val="Sous-titre"/>
    <w:link w:val="Sous-titreENCar"/>
    <w:rsid w:val="00893A43"/>
    <w:rPr>
      <w:i w:val="0"/>
      <w:iCs w:val="0"/>
      <w:sz w:val="22"/>
      <w:szCs w:val="22"/>
    </w:rPr>
  </w:style>
  <w:style w:type="paragraph" w:styleId="Listecontinue2">
    <w:name w:val="List Continue 2"/>
    <w:basedOn w:val="Normal"/>
    <w:rsid w:val="004D1EB2"/>
    <w:pPr>
      <w:spacing w:after="120"/>
      <w:ind w:left="566"/>
      <w:contextualSpacing/>
    </w:pPr>
  </w:style>
  <w:style w:type="paragraph" w:styleId="Citation">
    <w:name w:val="Quote"/>
    <w:aliases w:val="Citation longue"/>
    <w:basedOn w:val="Normal"/>
    <w:next w:val="Normal"/>
    <w:link w:val="CitationCar"/>
    <w:autoRedefine/>
    <w:uiPriority w:val="29"/>
    <w:qFormat/>
    <w:rsid w:val="008C7A3A"/>
    <w:pPr>
      <w:spacing w:line="240" w:lineRule="auto"/>
      <w:ind w:left="709" w:right="441"/>
    </w:pPr>
  </w:style>
  <w:style w:type="character" w:customStyle="1" w:styleId="CitationCar">
    <w:name w:val="Citation Car"/>
    <w:aliases w:val="Citation longue Car"/>
    <w:basedOn w:val="Policepardfaut"/>
    <w:link w:val="Citation"/>
    <w:uiPriority w:val="29"/>
    <w:rsid w:val="008C7A3A"/>
    <w:rPr>
      <w:rFonts w:ascii="Garamond" w:hAnsi="Garamond"/>
      <w:sz w:val="22"/>
      <w:szCs w:val="22"/>
    </w:rPr>
  </w:style>
  <w:style w:type="character" w:customStyle="1" w:styleId="Titre4Car">
    <w:name w:val="Titre 4 Car"/>
    <w:basedOn w:val="Policepardfaut"/>
    <w:link w:val="Titre4"/>
    <w:semiHidden/>
    <w:rsid w:val="004D1EB2"/>
    <w:rPr>
      <w:rFonts w:ascii="Roboto" w:eastAsiaTheme="majorEastAsia" w:hAnsi="Roboto" w:cstheme="majorBidi"/>
      <w:i/>
      <w:iCs/>
      <w:color w:val="000000" w:themeColor="text1"/>
      <w:sz w:val="24"/>
      <w:szCs w:val="24"/>
    </w:rPr>
  </w:style>
  <w:style w:type="table" w:styleId="Tableausimple1">
    <w:name w:val="Plain Table 1"/>
    <w:basedOn w:val="TableauNormal"/>
    <w:uiPriority w:val="41"/>
    <w:rsid w:val="004D1EB2"/>
    <w:rPr>
      <w:rFonts w:ascii="Roboto" w:hAnsi="Roboto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eausimple2">
    <w:name w:val="Plain Table 2"/>
    <w:basedOn w:val="TableauNormal"/>
    <w:uiPriority w:val="42"/>
    <w:rsid w:val="004D1EB2"/>
    <w:rPr>
      <w:rFonts w:ascii="Roboto" w:hAnsi="Roboto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Lienhypertexte">
    <w:name w:val="Hyperlink"/>
    <w:basedOn w:val="Policepardfaut"/>
    <w:unhideWhenUsed/>
    <w:rsid w:val="0011503F"/>
    <w:rPr>
      <w:color w:val="0000FF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11503F"/>
    <w:rPr>
      <w:color w:val="605E5C"/>
      <w:shd w:val="clear" w:color="auto" w:fill="E1DFDD"/>
    </w:rPr>
  </w:style>
  <w:style w:type="paragraph" w:customStyle="1" w:styleId="Titreenfranais">
    <w:name w:val="Titre en français"/>
    <w:basedOn w:val="Titre"/>
    <w:link w:val="TitreenfranaisCar"/>
    <w:autoRedefine/>
    <w:qFormat/>
    <w:rsid w:val="00F3189A"/>
  </w:style>
  <w:style w:type="character" w:customStyle="1" w:styleId="TitreCar">
    <w:name w:val="Titre Car"/>
    <w:basedOn w:val="Policepardfaut"/>
    <w:link w:val="Titre"/>
    <w:rsid w:val="00F3189A"/>
    <w:rPr>
      <w:rFonts w:ascii="Roboto" w:hAnsi="Roboto"/>
      <w:b/>
      <w:bCs/>
      <w:sz w:val="32"/>
      <w:szCs w:val="32"/>
    </w:rPr>
  </w:style>
  <w:style w:type="character" w:customStyle="1" w:styleId="TitreenfranaisCar">
    <w:name w:val="Titre en français Car"/>
    <w:basedOn w:val="TitreCar"/>
    <w:link w:val="Titreenfranais"/>
    <w:rsid w:val="00F3189A"/>
    <w:rPr>
      <w:rFonts w:ascii="Roboto" w:hAnsi="Roboto"/>
      <w:b/>
      <w:bCs/>
      <w:sz w:val="32"/>
      <w:szCs w:val="32"/>
    </w:rPr>
  </w:style>
  <w:style w:type="paragraph" w:customStyle="1" w:styleId="Sous-titreenfranais">
    <w:name w:val="Sous-titre en français"/>
    <w:basedOn w:val="Sous-titre"/>
    <w:link w:val="Sous-titreenfranaisCar"/>
    <w:autoRedefine/>
    <w:qFormat/>
    <w:rsid w:val="00F3189A"/>
  </w:style>
  <w:style w:type="character" w:customStyle="1" w:styleId="Sous-titreenfranaisCar">
    <w:name w:val="Sous-titre en français Car"/>
    <w:basedOn w:val="Sous-titreCar"/>
    <w:link w:val="Sous-titreenfranais"/>
    <w:rsid w:val="00F3189A"/>
    <w:rPr>
      <w:rFonts w:ascii="Roboto" w:hAnsi="Roboto"/>
      <w:b/>
      <w:bCs/>
      <w:i/>
      <w:iCs/>
      <w:sz w:val="24"/>
      <w:szCs w:val="24"/>
    </w:rPr>
  </w:style>
  <w:style w:type="paragraph" w:customStyle="1" w:styleId="Titreenanglais">
    <w:name w:val="Titre en anglais"/>
    <w:basedOn w:val="TitreEN"/>
    <w:link w:val="TitreenanglaisCar"/>
    <w:autoRedefine/>
    <w:qFormat/>
    <w:rsid w:val="00F3189A"/>
    <w:pPr>
      <w:jc w:val="center"/>
    </w:pPr>
  </w:style>
  <w:style w:type="character" w:customStyle="1" w:styleId="TitreENCar">
    <w:name w:val="Titre EN Car"/>
    <w:basedOn w:val="TitreCar"/>
    <w:link w:val="TitreEN"/>
    <w:rsid w:val="00F3189A"/>
    <w:rPr>
      <w:rFonts w:ascii="Roboto" w:hAnsi="Roboto"/>
      <w:b/>
      <w:bCs/>
      <w:i/>
      <w:iCs/>
      <w:sz w:val="24"/>
      <w:szCs w:val="24"/>
    </w:rPr>
  </w:style>
  <w:style w:type="character" w:customStyle="1" w:styleId="TitreenanglaisCar">
    <w:name w:val="Titre en anglais Car"/>
    <w:basedOn w:val="TitreENCar"/>
    <w:link w:val="Titreenanglais"/>
    <w:rsid w:val="00F3189A"/>
    <w:rPr>
      <w:rFonts w:ascii="Roboto" w:hAnsi="Roboto"/>
      <w:b/>
      <w:bCs/>
      <w:i/>
      <w:iCs/>
      <w:sz w:val="24"/>
      <w:szCs w:val="24"/>
    </w:rPr>
  </w:style>
  <w:style w:type="paragraph" w:customStyle="1" w:styleId="Sous-titreenanglais">
    <w:name w:val="Sous-titre en anglais"/>
    <w:basedOn w:val="Sous-titreEN"/>
    <w:link w:val="Sous-titreenanglaisCar"/>
    <w:autoRedefine/>
    <w:qFormat/>
    <w:rsid w:val="00F3189A"/>
  </w:style>
  <w:style w:type="character" w:customStyle="1" w:styleId="Sous-titreENCar">
    <w:name w:val="Sous-titre EN Car"/>
    <w:basedOn w:val="Sous-titreCar"/>
    <w:link w:val="Sous-titreEN"/>
    <w:rsid w:val="00F3189A"/>
    <w:rPr>
      <w:rFonts w:ascii="Roboto" w:hAnsi="Roboto"/>
      <w:b/>
      <w:bCs/>
      <w:i w:val="0"/>
      <w:iCs w:val="0"/>
      <w:sz w:val="22"/>
      <w:szCs w:val="22"/>
    </w:rPr>
  </w:style>
  <w:style w:type="character" w:customStyle="1" w:styleId="Sous-titreenanglaisCar">
    <w:name w:val="Sous-titre en anglais Car"/>
    <w:basedOn w:val="Sous-titreENCar"/>
    <w:link w:val="Sous-titreenanglais"/>
    <w:rsid w:val="00F3189A"/>
    <w:rPr>
      <w:rFonts w:ascii="Roboto" w:hAnsi="Roboto"/>
      <w:b/>
      <w:bCs/>
      <w:i w:val="0"/>
      <w:iCs w:val="0"/>
      <w:sz w:val="22"/>
      <w:szCs w:val="22"/>
    </w:rPr>
  </w:style>
  <w:style w:type="paragraph" w:customStyle="1" w:styleId="Nomautriceauteur">
    <w:name w:val="Nom autrice auteur"/>
    <w:basedOn w:val="Auteurtrice"/>
    <w:link w:val="NomautriceauteurCar"/>
    <w:autoRedefine/>
    <w:qFormat/>
    <w:rsid w:val="00D63A04"/>
  </w:style>
  <w:style w:type="character" w:customStyle="1" w:styleId="AuteurtriceCar">
    <w:name w:val="Auteur·trice Car"/>
    <w:basedOn w:val="Policepardfaut"/>
    <w:link w:val="Auteurtrice"/>
    <w:rsid w:val="00F3189A"/>
    <w:rPr>
      <w:rFonts w:ascii="Roboto" w:hAnsi="Roboto"/>
      <w:b/>
      <w:bCs/>
      <w:sz w:val="24"/>
      <w:szCs w:val="24"/>
    </w:rPr>
  </w:style>
  <w:style w:type="character" w:customStyle="1" w:styleId="NomautriceauteurCar">
    <w:name w:val="Nom autrice auteur Car"/>
    <w:basedOn w:val="AuteurtriceCar"/>
    <w:link w:val="Nomautriceauteur"/>
    <w:rsid w:val="00D63A04"/>
    <w:rPr>
      <w:rFonts w:ascii="Aptos" w:hAnsi="Aptos"/>
      <w:b/>
      <w:bCs/>
      <w:sz w:val="24"/>
      <w:szCs w:val="24"/>
    </w:rPr>
  </w:style>
  <w:style w:type="paragraph" w:customStyle="1" w:styleId="Tableau">
    <w:name w:val="Tableau"/>
    <w:basedOn w:val="Titredetableau"/>
    <w:link w:val="TableauCar"/>
    <w:autoRedefine/>
    <w:qFormat/>
    <w:rsid w:val="00D63A04"/>
    <w:rPr>
      <w:rFonts w:ascii="Aptos" w:hAnsi="Aptos"/>
      <w:b/>
      <w:bCs w:val="0"/>
    </w:rPr>
  </w:style>
  <w:style w:type="character" w:styleId="AcronymeHTML">
    <w:name w:val="HTML Acronym"/>
    <w:basedOn w:val="Policepardfaut"/>
    <w:unhideWhenUsed/>
    <w:rsid w:val="00F3189A"/>
  </w:style>
  <w:style w:type="character" w:customStyle="1" w:styleId="TitredetableauCar">
    <w:name w:val="Titre de tableau Car"/>
    <w:basedOn w:val="Policepardfaut"/>
    <w:link w:val="Titredetableau"/>
    <w:rsid w:val="00C12C38"/>
    <w:rPr>
      <w:rFonts w:ascii="Roboto" w:hAnsi="Roboto"/>
      <w:bCs/>
      <w:sz w:val="24"/>
      <w:szCs w:val="24"/>
    </w:rPr>
  </w:style>
  <w:style w:type="character" w:customStyle="1" w:styleId="TableauCar">
    <w:name w:val="Tableau Car"/>
    <w:basedOn w:val="TitredetableauCar"/>
    <w:link w:val="Tableau"/>
    <w:rsid w:val="00D63A04"/>
    <w:rPr>
      <w:rFonts w:ascii="Aptos" w:hAnsi="Aptos"/>
      <w:b/>
      <w:bCs w:val="0"/>
      <w:sz w:val="24"/>
      <w:szCs w:val="24"/>
    </w:rPr>
  </w:style>
  <w:style w:type="paragraph" w:customStyle="1" w:styleId="Titredutableau">
    <w:name w:val="Titre du tableau"/>
    <w:basedOn w:val="Titredetableau"/>
    <w:link w:val="TitredutableauCar"/>
    <w:autoRedefine/>
    <w:qFormat/>
    <w:rsid w:val="00D63A04"/>
    <w:rPr>
      <w:rFonts w:ascii="Aptos" w:hAnsi="Aptos"/>
      <w:i/>
      <w:iCs/>
    </w:rPr>
  </w:style>
  <w:style w:type="character" w:customStyle="1" w:styleId="TitredutableauCar">
    <w:name w:val="Titre du tableau Car"/>
    <w:basedOn w:val="TitredetableauCar"/>
    <w:link w:val="Titredutableau"/>
    <w:rsid w:val="00D63A04"/>
    <w:rPr>
      <w:rFonts w:ascii="Aptos" w:hAnsi="Aptos"/>
      <w:bCs/>
      <w:i/>
      <w:iCs/>
      <w:sz w:val="24"/>
      <w:szCs w:val="24"/>
    </w:rPr>
  </w:style>
  <w:style w:type="paragraph" w:customStyle="1" w:styleId="Textedutableau">
    <w:name w:val="Texte du tableau"/>
    <w:basedOn w:val="Contenudetableau"/>
    <w:link w:val="TextedutableauCar"/>
    <w:autoRedefine/>
    <w:qFormat/>
    <w:rsid w:val="00C12C38"/>
    <w:pPr>
      <w:adjustRightInd w:val="0"/>
    </w:pPr>
  </w:style>
  <w:style w:type="character" w:customStyle="1" w:styleId="ContenudetableauCar">
    <w:name w:val="Contenu de tableau Car"/>
    <w:basedOn w:val="Policepardfaut"/>
    <w:link w:val="Contenudetableau"/>
    <w:rsid w:val="00D63A04"/>
    <w:rPr>
      <w:rFonts w:ascii="Aptos" w:eastAsiaTheme="minorEastAsia" w:hAnsi="Aptos" w:cstheme="minorBidi"/>
      <w:sz w:val="19"/>
      <w:szCs w:val="19"/>
      <w:lang w:val="fr-FR" w:eastAsia="fr-FR"/>
    </w:rPr>
  </w:style>
  <w:style w:type="character" w:customStyle="1" w:styleId="TextedutableauCar">
    <w:name w:val="Texte du tableau Car"/>
    <w:basedOn w:val="ContenudetableauCar"/>
    <w:link w:val="Textedutableau"/>
    <w:rsid w:val="00C12C38"/>
    <w:rPr>
      <w:rFonts w:ascii="Roboto" w:eastAsiaTheme="minorEastAsia" w:hAnsi="Roboto" w:cstheme="minorBidi"/>
      <w:sz w:val="19"/>
      <w:szCs w:val="19"/>
      <w:lang w:val="fr-FR" w:eastAsia="fr-FR"/>
    </w:rPr>
  </w:style>
  <w:style w:type="paragraph" w:customStyle="1" w:styleId="Miseenformedesrfrences">
    <w:name w:val="Mise en forme des références"/>
    <w:basedOn w:val="Normal"/>
    <w:link w:val="MiseenformedesrfrencesCar"/>
    <w:autoRedefine/>
    <w:qFormat/>
    <w:rsid w:val="00D63A04"/>
  </w:style>
  <w:style w:type="character" w:customStyle="1" w:styleId="MiseenformedesrfrencesCar">
    <w:name w:val="Mise en forme des références Car"/>
    <w:basedOn w:val="Policepardfaut"/>
    <w:link w:val="Miseenformedesrfrences"/>
    <w:rsid w:val="00D63A04"/>
    <w:rPr>
      <w:rFonts w:ascii="Aptos" w:hAnsi="Aptos"/>
      <w:sz w:val="24"/>
      <w:szCs w:val="24"/>
    </w:rPr>
  </w:style>
  <w:style w:type="paragraph" w:customStyle="1" w:styleId="LicenceCC-BYSA">
    <w:name w:val="Licence CC-BY SA"/>
    <w:basedOn w:val="En-tte"/>
    <w:link w:val="LicenceCC-BYSACar"/>
    <w:qFormat/>
    <w:rsid w:val="00C06BED"/>
    <w:pPr>
      <w:pBdr>
        <w:bottom w:val="none" w:sz="0" w:space="0" w:color="auto"/>
      </w:pBdr>
      <w:spacing w:before="240"/>
      <w:jc w:val="left"/>
    </w:pPr>
    <w:rPr>
      <w:sz w:val="16"/>
      <w:szCs w:val="20"/>
    </w:rPr>
  </w:style>
  <w:style w:type="character" w:customStyle="1" w:styleId="LicenceCC-BYSACar">
    <w:name w:val="Licence CC-BY SA Car"/>
    <w:basedOn w:val="En-tteCar"/>
    <w:link w:val="LicenceCC-BYSA"/>
    <w:rsid w:val="00C06BED"/>
    <w:rPr>
      <w:rFonts w:ascii="Aptos" w:hAnsi="Aptos"/>
      <w:noProof/>
      <w:sz w:val="16"/>
      <w:szCs w:val="24"/>
    </w:rPr>
  </w:style>
  <w:style w:type="paragraph" w:customStyle="1" w:styleId="DOI">
    <w:name w:val="DOI"/>
    <w:basedOn w:val="Normal"/>
    <w:link w:val="DOICar"/>
    <w:qFormat/>
    <w:rsid w:val="008D615E"/>
    <w:pPr>
      <w:spacing w:before="360"/>
      <w:jc w:val="center"/>
    </w:pPr>
  </w:style>
  <w:style w:type="character" w:customStyle="1" w:styleId="DOICar">
    <w:name w:val="DOI Car"/>
    <w:basedOn w:val="Policepardfaut"/>
    <w:link w:val="DOI"/>
    <w:rsid w:val="008D615E"/>
    <w:rPr>
      <w:rFonts w:ascii="Aptos" w:hAnsi="Aptos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9185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14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08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90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svg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bib.umontreal.ca/citer/styles-bibliographiques/apa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arie\Downloads\201014_ProjetGabaritInitio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201014_ProjetGabaritInitio.dotx</Template>
  <TotalTime>0</TotalTime>
  <Pages>3</Pages>
  <Words>387</Words>
  <Characters>2129</Characters>
  <Application>Microsoft Office Word</Application>
  <DocSecurity>0</DocSecurity>
  <Lines>17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Gabarit Initio</vt:lpstr>
    </vt:vector>
  </TitlesOfParts>
  <Manager>Florent Michelot</Manager>
  <Company>Initio</Company>
  <LinksUpToDate>false</LinksUpToDate>
  <CharactersWithSpaces>2511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Gabarit Revue Neurodiversité</dc:title>
  <dc:subject/>
  <dc:creator>Marie-Eve Lefebvre</dc:creator>
  <cp:keywords/>
  <dc:description/>
  <cp:lastModifiedBy>Marie-Eve</cp:lastModifiedBy>
  <cp:revision>2</cp:revision>
  <cp:lastPrinted>1998-11-03T14:12:00Z</cp:lastPrinted>
  <dcterms:created xsi:type="dcterms:W3CDTF">2025-10-30T16:58:00Z</dcterms:created>
  <dcterms:modified xsi:type="dcterms:W3CDTF">2025-10-30T16:58:00Z</dcterms:modified>
  <cp:category/>
</cp:coreProperties>
</file>